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E877" w14:textId="50833BD0" w:rsidR="00F635E4" w:rsidRDefault="000144D7" w:rsidP="00AA4279">
      <w:pPr>
        <w:rPr>
          <w:rFonts w:eastAsia="Times New Roman"/>
          <w:b/>
          <w:bCs/>
          <w:kern w:val="36"/>
          <w:sz w:val="21"/>
          <w:szCs w:val="21"/>
        </w:rPr>
      </w:pPr>
      <w:r>
        <w:rPr>
          <w:rFonts w:eastAsia="Times New Roman"/>
          <w:b/>
          <w:bCs/>
          <w:noProof/>
          <w:kern w:val="36"/>
          <w:sz w:val="32"/>
          <w:szCs w:val="32"/>
        </w:rPr>
        <w:drawing>
          <wp:anchor distT="0" distB="0" distL="114300" distR="114300" simplePos="0" relativeHeight="251658240" behindDoc="0" locked="0" layoutInCell="1" allowOverlap="1" wp14:anchorId="779B1A97" wp14:editId="22D9AF0F">
            <wp:simplePos x="0" y="0"/>
            <wp:positionH relativeFrom="page">
              <wp:align>left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426" cy="10053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39F">
        <w:rPr>
          <w:rFonts w:eastAsia="Times New Roman"/>
          <w:b/>
          <w:bCs/>
          <w:kern w:val="36"/>
          <w:sz w:val="21"/>
          <w:szCs w:val="21"/>
        </w:rPr>
        <w:br w:type="page"/>
      </w:r>
    </w:p>
    <w:p w14:paraId="57892B5F" w14:textId="2DF1BFF6"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lastRenderedPageBreak/>
        <w:t>1 Teaching Points and Bible Study Questions</w:t>
      </w:r>
    </w:p>
    <w:p w14:paraId="4451B7DC" w14:textId="20C7602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Genealogy of Grace</w:t>
      </w:r>
    </w:p>
    <w:p w14:paraId="0E075B1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 opens with a genealogy that might seem like a list of names, but it’s a profound testament to God’s grace. This lineage includes figures like Rahab and Ruth, who were not Israelites by birth, yet they played crucial roles in the lineage of Jesus. This shows that God’s plan of salvation is inclusive and extends beyond cultural and ethnic boundaries. As it is written, “And everyone who calls on the name of the Lord will be saved” (Acts 2:21). This genealogy reminds us that God can use anyone, regardless of their past, to fulfill His divine purposes.</w:t>
      </w:r>
    </w:p>
    <w:p w14:paraId="4B3DADC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understanding Jesus' diverse genealogy inspire you to embrace your own unique family history?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imperfect people in Jesus' lineage, and how does this encourage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inclusion of outsiders in Jesus' genealogy about welcoming others in your life? </w:t>
      </w:r>
    </w:p>
    <w:p w14:paraId="1841CA1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Fulfillment of Prophecy</w:t>
      </w:r>
    </w:p>
    <w:p w14:paraId="2EF2EA2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1:22-23 highlights the fulfillment of Isaiah’s prophecy: “Behold, the virgin will be with child and will give birth to a son, and they will call Him Immanuel”. This underscores the reliability of Scripture and God’s faithfulness to His promises. It’s a reminder that God’s Word is living and active, and His promises are sure. When we face uncertainty, we can trust that God’s plans are unfolding just as He has promised.</w:t>
      </w:r>
    </w:p>
    <w:p w14:paraId="380D1E6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fulfilled prophecies in Matthew 1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lineage impacts your view of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Joseph's response to prophecy that applies to your decision-making process? </w:t>
      </w:r>
    </w:p>
    <w:p w14:paraId="46D91AF3"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A83ABB"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22C3C721" w14:textId="77777777" w:rsidR="00432F3D" w:rsidRDefault="00432F3D" w:rsidP="006D70D2">
      <w:pPr>
        <w:spacing w:line="247" w:lineRule="auto"/>
        <w:rPr>
          <w:rFonts w:eastAsia="Times New Roman"/>
          <w:b/>
          <w:bCs/>
          <w:kern w:val="0"/>
          <w:sz w:val="21"/>
          <w:szCs w:val="21"/>
        </w:rPr>
      </w:pPr>
    </w:p>
    <w:p w14:paraId="6A5324A9" w14:textId="65E1CEB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Role of Joseph</w:t>
      </w:r>
    </w:p>
    <w:p w14:paraId="12B254C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Joseph’s role in the birth of Jesus is a powerful example of obedience and faith. When the angel appeared to him in a dream, Joseph chose to trust God’s message and take Mary as his wife, despite the potential for public disgrace. His actions demonstrate the importance of listening to God and acting in faith, even when it’s difficult. As James 1:22 encourages us, “Be doers of the word, and not hearers only”.</w:t>
      </w:r>
    </w:p>
    <w:p w14:paraId="5E6BAAB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Joseph's response to unexpected challenges inspire your approach to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Joseph's obedience and trust in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Joseph's quiet strength and integrity matter in your personal and professional relationships? </w:t>
      </w:r>
    </w:p>
    <w:p w14:paraId="6381067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Names</w:t>
      </w:r>
    </w:p>
    <w:p w14:paraId="67E126B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Names in the Bible often carry deep meanings, and Matthew 1 is no exception. The name Jesus means “The Lord saves,” highlighting His mission to save humanity from sin. This is a powerful reminder of the purpose of Christ’s coming and the hope we have in Him. As Acts 4:12 states, “Salvation exists in no one else, for there is no other name under heaven given to men by which we must be saved”.</w:t>
      </w:r>
    </w:p>
    <w:p w14:paraId="439647F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understanding the meaning of Jesus' name impact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genealogy in Matthew 1 emphasizes certain names,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significance of names in Matthew 1 to apply in naming your children? </w:t>
      </w:r>
    </w:p>
    <w:p w14:paraId="04D3EEFE" w14:textId="77777777" w:rsidR="00432F3D" w:rsidRDefault="006D70D2" w:rsidP="00432F3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57A488"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1D4F78B9" w14:textId="77777777" w:rsidR="00432F3D" w:rsidRDefault="00432F3D" w:rsidP="00432F3D">
      <w:pPr>
        <w:spacing w:line="247" w:lineRule="auto"/>
        <w:rPr>
          <w:rFonts w:eastAsia="Times New Roman"/>
          <w:b/>
          <w:bCs/>
          <w:kern w:val="0"/>
          <w:sz w:val="21"/>
          <w:szCs w:val="21"/>
        </w:rPr>
      </w:pPr>
    </w:p>
    <w:p w14:paraId="7754A021" w14:textId="124FDFF5" w:rsidR="006D70D2" w:rsidRPr="00432F3D" w:rsidRDefault="006D70D2" w:rsidP="00432F3D">
      <w:pPr>
        <w:spacing w:line="247" w:lineRule="auto"/>
        <w:rPr>
          <w:rFonts w:eastAsia="Times New Roman"/>
          <w:b/>
          <w:bCs/>
          <w:kern w:val="0"/>
          <w:sz w:val="21"/>
          <w:szCs w:val="21"/>
        </w:rPr>
      </w:pPr>
      <w:r w:rsidRPr="00F6333B">
        <w:rPr>
          <w:rFonts w:eastAsia="Times New Roman"/>
          <w:b/>
          <w:bCs/>
          <w:kern w:val="0"/>
          <w:sz w:val="21"/>
          <w:szCs w:val="21"/>
        </w:rPr>
        <w:t>God’s Sovereign Plan</w:t>
      </w:r>
    </w:p>
    <w:p w14:paraId="04900F6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genealogy in Matthew 1 shows God’s sovereign hand at work through generations. Despite human failures and imperfections, God’s plan for salvation through Jesus was never thwarted. This encourages us to trust in God’s sovereignty in our own lives, knowing that He is working all things together for good (Romans 8:28).</w:t>
      </w:r>
    </w:p>
    <w:p w14:paraId="5A575E77" w14:textId="77777777" w:rsidR="00432F3D" w:rsidRDefault="006D70D2" w:rsidP="006D70D2">
      <w:pPr>
        <w:spacing w:line="247" w:lineRule="auto"/>
      </w:pPr>
      <w:r w:rsidRPr="00F6333B">
        <w:rPr>
          <w:rFonts w:eastAsia="Times New Roman"/>
          <w:kern w:val="0"/>
          <w:sz w:val="21"/>
          <w:szCs w:val="21"/>
        </w:rPr>
        <w:t>1. How can recognizing God's sovereign plan in Jesus' genealogy impact your trust in His plans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diverse individuals in Jesus' lineage, and how does this encourage inclusivity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Joseph's obedience to God's plan, and how can you apply it in your life?</w:t>
      </w:r>
    </w:p>
    <w:p w14:paraId="5FC87422" w14:textId="655A756A"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Faithfulness</w:t>
      </w:r>
    </w:p>
    <w:p w14:paraId="281C1AD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Joseph’s faithfulness to God’s command is a testament to the importance of being faithful in our own lives. His willingness to follow God’s direction, even when it was challenging, resulted in him playing a crucial role in the life of Jesus. This encourages us to remain steadfast in our faith, trusting that God will guide us in His perfect will.</w:t>
      </w:r>
    </w:p>
    <w:p w14:paraId="593E5F7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Joseph's faithfulness inspire you to trust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strong relationships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faithfulness in your daily life? </w:t>
      </w:r>
    </w:p>
    <w:p w14:paraId="1498406E"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900C75"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2D411A35" w14:textId="77777777" w:rsidR="00432F3D" w:rsidRDefault="00432F3D" w:rsidP="006D70D2">
      <w:pPr>
        <w:spacing w:line="247" w:lineRule="auto"/>
        <w:rPr>
          <w:rFonts w:eastAsia="Times New Roman"/>
          <w:b/>
          <w:bCs/>
          <w:kern w:val="0"/>
          <w:sz w:val="21"/>
          <w:szCs w:val="21"/>
        </w:rPr>
      </w:pPr>
    </w:p>
    <w:p w14:paraId="48E0CB91" w14:textId="5D3AA10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Humility of Christ’s Birth</w:t>
      </w:r>
    </w:p>
    <w:p w14:paraId="72EE5F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humble circumstances surrounding Jesus’ birth, as introduced in Matthew 1, remind us of the humility of our Savior. Jesus, the King of Kings, was born in a lowly manger, emphasizing that God values humility and servitude. Philippians 2:7-8 reminds us, “He emptied Himself, taking the form of a servant, being made in human likeness”.</w:t>
      </w:r>
    </w:p>
    <w:p w14:paraId="3DC44C9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humility in your daily life, inspired by Christ's humble birth?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 humble setting for Jesus' birth, and what does it teach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humility over status in your personal and professional life? </w:t>
      </w:r>
    </w:p>
    <w:p w14:paraId="2EBAB0A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4B176C7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fulfillment of prophecy in Matthew 1 reassures us of God’s unchanging nature. Hebrews 13:8 tells us, “Jesus Christ is the same yesterday and today and forever”. This consistency provides a firm foundation for our faith, knowing that God’s character and promises remain steadfast throughout time.</w:t>
      </w:r>
    </w:p>
    <w:p w14:paraId="5CA9698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understanding God's unchanging nature in Jesus' genealogy impact your trust in His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consistency is important when facing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faithfulness in Matthew 1 to apply in your daily decisions? </w:t>
      </w:r>
    </w:p>
    <w:p w14:paraId="0601340B"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269C0D"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3F90B5A3" w14:textId="77777777" w:rsidR="00432F3D" w:rsidRDefault="00432F3D" w:rsidP="006D70D2">
      <w:pPr>
        <w:spacing w:line="247" w:lineRule="auto"/>
        <w:rPr>
          <w:rFonts w:eastAsia="Times New Roman"/>
          <w:b/>
          <w:bCs/>
          <w:kern w:val="0"/>
          <w:sz w:val="21"/>
          <w:szCs w:val="21"/>
        </w:rPr>
      </w:pPr>
    </w:p>
    <w:p w14:paraId="6A4308E8" w14:textId="083DA28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Obedience</w:t>
      </w:r>
    </w:p>
    <w:p w14:paraId="28B99F7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Joseph’s obedience to God’s command to name the child Jesus is a powerful example of the impact of obedience. His actions aligned with God’s plan and brought about the fulfillment of prophecy. This teaches us that our obedience to God’s Word can have far-reaching effects, both in our lives and in the lives of others.</w:t>
      </w:r>
    </w:p>
    <w:p w14:paraId="7426B93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Joseph's obedience to God's message inspire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God's guidance, even when it's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obedience to divine instructions sometimes require personal sacrifice, and how can you embrace it? </w:t>
      </w:r>
    </w:p>
    <w:p w14:paraId="0C9C8D43"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Salvation</w:t>
      </w:r>
    </w:p>
    <w:p w14:paraId="6CE3F6D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Ultimately, Matthew 1 sets the stage for the hope of salvation through Jesus Christ. The chapter reminds us that God’s plan for redemption was set in motion long before Jesus’ birth, and it culminates in the life, death, and resurrection of Christ. As John 3:16 beautifully states, “For God so loved the world that He gave His one and only Son, that everyone who believes in Him shall not perish but have eternal life”. This is the ultimate message of hope and salvation for all who believe.</w:t>
      </w:r>
    </w:p>
    <w:p w14:paraId="0080819A"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the genealogy of Jesus in Matthew 1 inspire hope in your personal journey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diverse backgrounds in Jesus' lineage about God's plan for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Jesus' birth story in Matthew 1 strengthen your trust in God's promises today?</w:t>
      </w:r>
      <w:r w:rsidRPr="001B37DC">
        <w:br w:type="page"/>
      </w:r>
    </w:p>
    <w:p w14:paraId="5CF8A41F"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 Teaching Points and Bible Study Questions</w:t>
      </w:r>
    </w:p>
    <w:p w14:paraId="49BD156D" w14:textId="2D95089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Fulfillment of Prophecy</w:t>
      </w:r>
    </w:p>
    <w:p w14:paraId="75EBC59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 is a testament to the fulfillment of Old Testament prophecies, reminding us of God's sovereign plan. The birth of Jesus in Bethlehem was foretold by the prophet Micah, as Matthew 2:6 states, "But you, Bethlehem, in the land of Judah, are by no means least among the rulers of Judah; for out of you will come a ruler who will shepherd My people Israel." This fulfillment underscores the reliability of Scripture and God's faithfulness to His promises.</w:t>
      </w:r>
    </w:p>
    <w:p w14:paraId="71075D1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fulfilled prophecies in Matthew 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prophecy fulfillment to guide the Magi and Joseph's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Joseph's obedience to prophecy that applies to your daily decision-making? </w:t>
      </w:r>
    </w:p>
    <w:p w14:paraId="428BEAB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Guidance of the Wise Men</w:t>
      </w:r>
    </w:p>
    <w:p w14:paraId="0CB9405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Magi, or wise men, followed a star to find the newborn King, demonstrating the importance of seeking divine guidance. Matthew 2:2 records their quest: "Where is the One who has been born King of the Jews? We saw His star in the east and have come to worship Him." Their journey encourages us to seek God's direction in our lives, trusting that He will lead us to His truth.</w:t>
      </w:r>
    </w:p>
    <w:p w14:paraId="39E5D76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seek and recognize divine guidance in your daily decision-making like the Wise Men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Wise Men were willing to travel far to follow the star's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Wise Men's journey about perseverance in pursuing your goals? </w:t>
      </w:r>
    </w:p>
    <w:p w14:paraId="73291B19"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6367C9"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5909DC95" w14:textId="77777777" w:rsidR="00432F3D" w:rsidRDefault="00432F3D" w:rsidP="006D70D2">
      <w:pPr>
        <w:spacing w:line="247" w:lineRule="auto"/>
        <w:rPr>
          <w:rFonts w:eastAsia="Times New Roman"/>
          <w:b/>
          <w:bCs/>
          <w:kern w:val="0"/>
          <w:sz w:val="21"/>
          <w:szCs w:val="21"/>
        </w:rPr>
      </w:pPr>
    </w:p>
    <w:p w14:paraId="4185015A" w14:textId="0491662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Joy of Worship</w:t>
      </w:r>
    </w:p>
    <w:p w14:paraId="2691B4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Upon finding Jesus, the wise men were overjoyed and worshiped Him, offering gifts of gold, frankincense, and myrrh. Matthew 2:11 describes this moment: "On coming to the house, they saw the Child with His mother Mary, and they fell down and worshiped Him." This act of worship reminds us of the joy and reverence we should have in our relationship with Christ, offering our best to Him.</w:t>
      </w:r>
    </w:p>
    <w:p w14:paraId="3EC0FF0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joy into your daily worship practices like the Magi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worship with joy, as seen in Matthew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joyful worship matter in your personal relationship with God? </w:t>
      </w:r>
    </w:p>
    <w:p w14:paraId="0D04353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in a Dream</w:t>
      </w:r>
    </w:p>
    <w:p w14:paraId="757B378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God's protection is evident when He warns the wise men in a dream not to return to Herod. Matthew 2:12 says, "And having been warned in a dream not to return to Herod, they withdrew to their country by another route." This divine intervention highlights the importance of being attentive to God's warnings and guidance in our lives.</w:t>
      </w:r>
    </w:p>
    <w:p w14:paraId="130D419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and respond to warnings or guidance in your own life like Joseph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communicate through dreams, and how might He communicate with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act promptly when you receive important guidance or warnings? </w:t>
      </w:r>
    </w:p>
    <w:p w14:paraId="0799C530"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511C6"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58943311" w14:textId="77777777" w:rsidR="00432F3D" w:rsidRDefault="00432F3D" w:rsidP="006D70D2">
      <w:pPr>
        <w:spacing w:line="247" w:lineRule="auto"/>
        <w:rPr>
          <w:rFonts w:eastAsia="Times New Roman"/>
          <w:b/>
          <w:bCs/>
          <w:kern w:val="0"/>
          <w:sz w:val="21"/>
          <w:szCs w:val="21"/>
        </w:rPr>
      </w:pPr>
    </w:p>
    <w:p w14:paraId="7E9AA6F4" w14:textId="57F7CD8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Flight to Egypt</w:t>
      </w:r>
    </w:p>
    <w:p w14:paraId="0E03E21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Joseph's obedience to God's command to flee to Egypt with Mary and Jesus is a powerful lesson in trust and action. Matthew 2:13 recounts, "Get up! Take the Child and His mother and flee to Egypt. Stay there until I tell you, for Herod is going to search for the Child to kill Him." Joseph's immediate response teaches us to act promptly on God's instructions, trusting His protection and provision.</w:t>
      </w:r>
    </w:p>
    <w:p w14:paraId="33658582" w14:textId="3F7879D6"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God's guidance when facing unexpected changes in your life, like Joseph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Joseph's obedience in protecting his family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remain adaptable when plans change, as seen in the flight to Egypt?</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Tragedy of Herod's Decree</w:t>
      </w:r>
    </w:p>
    <w:p w14:paraId="58BFA2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Herod's decree to kill all male children in Bethlehem under two years old is a sobering reminder of the darkness in the world. Matthew 2:16 reveals, "When Herod saw that he had been outwitted by the Magi, he was furious, and he sent and killed all the boys in Bethlehem and its vicinity who were two years old and under." This tragedy calls us to be vigilant and prayerful, standing firm in faith amidst evil.</w:t>
      </w:r>
    </w:p>
    <w:p w14:paraId="4AC2F25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respond to injustice in your community, inspired by the tragedy of Herod's decree?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protect the vulnerable, reflecting on Herod's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power can lead to fear-driven decisions, as seen in Herod's decree? </w:t>
      </w:r>
    </w:p>
    <w:p w14:paraId="32766EFC"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C8C81E"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54F0BC96" w14:textId="77777777" w:rsidR="00432F3D" w:rsidRDefault="00432F3D" w:rsidP="006D70D2">
      <w:pPr>
        <w:spacing w:line="247" w:lineRule="auto"/>
        <w:rPr>
          <w:rFonts w:eastAsia="Times New Roman"/>
          <w:b/>
          <w:bCs/>
          <w:kern w:val="0"/>
          <w:sz w:val="21"/>
          <w:szCs w:val="21"/>
        </w:rPr>
      </w:pPr>
    </w:p>
    <w:p w14:paraId="33D6CEB0" w14:textId="3AB1E02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Comfort of Prophecy</w:t>
      </w:r>
    </w:p>
    <w:p w14:paraId="52C417C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lamentation in Ramah, as prophesied by Jeremiah, is fulfilled in Matthew 2:18: "A voice is heard in Ramah, weeping and great mourning, Rachel weeping for her children and refusing to be comforted, because they are no more." This fulfillment assures us that God is aware of our sorrows and has a plan for redemption and comfort.</w:t>
      </w:r>
    </w:p>
    <w:p w14:paraId="47D1A9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fulfillment of prophecy in Matthew 2 provide comfort in uncertain times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and reassure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comfort in God's promises when facing personal challenges? </w:t>
      </w:r>
    </w:p>
    <w:p w14:paraId="51521D6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Return to Nazareth</w:t>
      </w:r>
    </w:p>
    <w:p w14:paraId="563F882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After Herod's death, Joseph is instructed to return to Israel, settling in Nazareth. Matthew 2:23 states, "So He went and lived in a town called Nazareth. So was fulfilled what was said through the prophets, that He would be called a Nazarene." This move fulfills prophecy and reminds us that God orchestrates our paths, even when they lead to unexpected places.</w:t>
      </w:r>
    </w:p>
    <w:p w14:paraId="5E5845A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God's guidance when facing unexpected changes in your life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Joseph obeyed God's direction despite potential fears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Joseph's obedience about responding to life's challenges? </w:t>
      </w:r>
    </w:p>
    <w:p w14:paraId="69559F16"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63BFAC"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30A1BA5C" w14:textId="77777777" w:rsidR="00432F3D" w:rsidRDefault="00432F3D" w:rsidP="006D70D2">
      <w:pPr>
        <w:spacing w:line="247" w:lineRule="auto"/>
        <w:rPr>
          <w:rFonts w:eastAsia="Times New Roman"/>
          <w:b/>
          <w:bCs/>
          <w:kern w:val="0"/>
          <w:sz w:val="21"/>
          <w:szCs w:val="21"/>
        </w:rPr>
      </w:pPr>
    </w:p>
    <w:p w14:paraId="7B74AB39" w14:textId="61BD278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Role of Obedience</w:t>
      </w:r>
    </w:p>
    <w:p w14:paraId="45D9933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Joseph's repeated obedience to God's commands throughout Matthew 2 is a powerful example for us. His actions demonstrate unwavering faith and trust in God's plan, encouraging us to live lives of obedience, knowing that God's ways are higher than ours.</w:t>
      </w:r>
    </w:p>
    <w:p w14:paraId="46F1288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Joseph's obedience to God's guidance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Magi's journey and how does it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obedience of the characters in Matthew 2 to strengthen your faith? </w:t>
      </w:r>
    </w:p>
    <w:p w14:paraId="2CABA4F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4FE3A7B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Above all, Matthew 2 showcases God's sovereignty over history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commitment to His redemptive plan. From the fulfillment of prophecies to the protection of Jesus, we see that God is in control, working all things for His glory and our good. This chapter invites us to rest in the assurance that God's purposes will always prevail.</w:t>
      </w:r>
    </w:p>
    <w:p w14:paraId="6BA5DC1D"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God's sovereignty in Matthew 2 influence your response to unexpected life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evident in the journey of the Magi?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trusting God's plan from Joseph's obedience in Matthew 2?</w:t>
      </w:r>
      <w:r w:rsidRPr="001B37DC">
        <w:br w:type="page"/>
      </w:r>
    </w:p>
    <w:p w14:paraId="54FA2D0F"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3 Teaching Points and Bible Study Questions</w:t>
      </w:r>
    </w:p>
    <w:p w14:paraId="1C9F8147" w14:textId="4777393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Repentance</w:t>
      </w:r>
    </w:p>
    <w:p w14:paraId="2E2F38B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3, John the Baptist emerges with a powerful message: "Repent, for the kingdom of heaven is near" (Matthew 3:2). This call to repentance is not just a historical note but a timeless invitation. Repentance is about turning away from sin and aligning our lives with God's will. It's a daily practice that keeps our hearts open to His guidance and grace.</w:t>
      </w:r>
    </w:p>
    <w:p w14:paraId="649EA5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daily practices to align your life with the call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demonstrate repentance in your community? </w:t>
      </w:r>
    </w:p>
    <w:p w14:paraId="3530EF9A"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Preparation</w:t>
      </w:r>
    </w:p>
    <w:p w14:paraId="3164A4E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John's role was to prepare the way for Jesus, fulfilling the prophecy of Isaiah: "A voice of one calling in the wilderness, 'Prepare the way for the Lord, make straight paths for Him'" (Matthew 3:3). Preparation is key in our spiritual journey. Just as John prepared the people for Jesus, we must prepare our hearts to receive His teachings and live out His love.</w:t>
      </w:r>
    </w:p>
    <w:p w14:paraId="7D1760C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prepare your heart for spiritual growth like John prepared the way for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daily to align your life with God's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preparation is crucial for fulfilling your spiritual calling? </w:t>
      </w:r>
    </w:p>
    <w:p w14:paraId="5550C1AF"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4155F4"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0CD873FA" w14:textId="77777777" w:rsidR="00432F3D" w:rsidRDefault="00432F3D" w:rsidP="006D70D2">
      <w:pPr>
        <w:spacing w:line="247" w:lineRule="auto"/>
        <w:rPr>
          <w:rFonts w:eastAsia="Times New Roman"/>
          <w:b/>
          <w:bCs/>
          <w:kern w:val="0"/>
          <w:sz w:val="21"/>
          <w:szCs w:val="21"/>
        </w:rPr>
      </w:pPr>
    </w:p>
    <w:p w14:paraId="04E9705E" w14:textId="458B521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Humility of John the Baptist</w:t>
      </w:r>
    </w:p>
    <w:p w14:paraId="0A887C2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John's humility is evident when he says, "But after me will come One more powerful than I, whose sandals I am not worthy to carry" (Matthew 3:11). Humility is a cornerstone of faith. Recognizing our limitations and God's greatness allows us to serve others selflessly and reflect Christ's love in our actions.</w:t>
      </w:r>
    </w:p>
    <w:p w14:paraId="31107C6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humility in your daily life like John the Baptist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important in preparing the way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John's humility when faced with recognition and praise? </w:t>
      </w:r>
    </w:p>
    <w:p w14:paraId="60813BC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Baptism</w:t>
      </w:r>
    </w:p>
    <w:p w14:paraId="58DF429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John baptized with water as a symbol of repentance, but he pointed to Jesus, who would baptize with the Holy Spirit and fire (Matthew 3:11). Baptism is a powerful symbol of cleansing and renewal. It represents our commitment to a new life in Christ, empowered by the Holy Spirit to live out our faith boldly.</w:t>
      </w:r>
    </w:p>
    <w:p w14:paraId="080B94D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symbolism of baptism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baptism is a significant step in one's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baptism to apply in your own life? </w:t>
      </w:r>
    </w:p>
    <w:p w14:paraId="217A5ED9"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8029A4"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4891848B" w14:textId="77777777" w:rsidR="00432F3D" w:rsidRDefault="00432F3D" w:rsidP="006D70D2">
      <w:pPr>
        <w:spacing w:line="247" w:lineRule="auto"/>
        <w:rPr>
          <w:rFonts w:eastAsia="Times New Roman"/>
          <w:b/>
          <w:bCs/>
          <w:kern w:val="0"/>
          <w:sz w:val="21"/>
          <w:szCs w:val="21"/>
        </w:rPr>
      </w:pPr>
    </w:p>
    <w:p w14:paraId="3F5AF0F3" w14:textId="2DCA650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Bearing Fruit</w:t>
      </w:r>
    </w:p>
    <w:p w14:paraId="1EDA6E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John warns the Pharisees and Sadducees to "produce fruit in keeping with repentance" (Matthew 3:8). Our faith should be evident in our actions. Bearing fruit means living a life that reflects the love, joy, peace, and righteousness of Christ. It's about making a positive impact in the world around us.</w:t>
      </w:r>
    </w:p>
    <w:p w14:paraId="2F9C7E3B" w14:textId="77777777" w:rsidR="00432F3D" w:rsidRDefault="006D70D2" w:rsidP="006D70D2">
      <w:pPr>
        <w:spacing w:line="247" w:lineRule="auto"/>
      </w:pPr>
      <w:r w:rsidRPr="00F6333B">
        <w:rPr>
          <w:rFonts w:eastAsia="Times New Roman"/>
          <w:kern w:val="0"/>
          <w:sz w:val="21"/>
          <w:szCs w:val="21"/>
        </w:rPr>
        <w:t>1. How can you identify and cultivate spiritual fruit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bearing fruit is emphasized as evidence of true repentance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reflect the fruit of the Spirit?</w:t>
      </w:r>
    </w:p>
    <w:p w14:paraId="1974C72E" w14:textId="63A798C4"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Message</w:t>
      </w:r>
    </w:p>
    <w:p w14:paraId="3009DFF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John's message carried a sense of urgency: "The ax is already at the root of the trees" (Matthew 3:10). This urgency reminds us that our time is limited, and we must prioritize our relationship with God. Every moment is an opportunity to grow closer to Him and share His love with others.</w:t>
      </w:r>
    </w:p>
    <w:p w14:paraId="05E1DF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urgency of John's message to your daily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crucial in sharing the message of repentance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spiritual readiness in your personal and community life? </w:t>
      </w:r>
    </w:p>
    <w:p w14:paraId="15BC3A45"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FC169F"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0AF0FD61" w14:textId="77777777" w:rsidR="00432F3D" w:rsidRDefault="00432F3D" w:rsidP="006D70D2">
      <w:pPr>
        <w:spacing w:line="247" w:lineRule="auto"/>
        <w:rPr>
          <w:rFonts w:eastAsia="Times New Roman"/>
          <w:b/>
          <w:bCs/>
          <w:kern w:val="0"/>
          <w:sz w:val="21"/>
          <w:szCs w:val="21"/>
        </w:rPr>
      </w:pPr>
    </w:p>
    <w:p w14:paraId="454E9443" w14:textId="3AFCAFC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Fulfillment of Righteousness</w:t>
      </w:r>
    </w:p>
    <w:p w14:paraId="729AB2D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comes to be baptized, John hesitates, but Jesus insists, saying, "Let it be so now; it is proper for us to do this to fulfill all righteousness" (Matthew 3:15). Jesus' baptism highlights His commitment to fulfilling God's plan. It teaches us the importance of obedience and aligning our actions with God's will.</w:t>
      </w:r>
    </w:p>
    <w:p w14:paraId="33CAEC0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pursue the fulfillment of righteousness in your daily life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fulfilling righteousness through baptism, and how can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righteousness in challenging situations? </w:t>
      </w:r>
    </w:p>
    <w:p w14:paraId="0ACD4B7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Affirmation of Jesus' Identity</w:t>
      </w:r>
    </w:p>
    <w:p w14:paraId="00D4F14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As Jesus is baptized, the heavens open, and a voice declares, "This is My beloved Son, in whom I am well pleased" (Matthew 3:17). This divine affirmation confirms Jesus' identity and mission. It reminds us that our identity is rooted in being beloved children of God, called to live out His purpose.</w:t>
      </w:r>
    </w:p>
    <w:p w14:paraId="043994A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affirm your identity in Christ in daily life like Jesus did at His baptism?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affirmation of Jesus' identity is crucial for understanding our own spiritual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and recognize God's affirmation in your personal journey of faith? </w:t>
      </w:r>
    </w:p>
    <w:p w14:paraId="43CC70F7"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568D57"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0C0C9ABC" w14:textId="77777777" w:rsidR="00432F3D" w:rsidRDefault="00432F3D" w:rsidP="006D70D2">
      <w:pPr>
        <w:spacing w:line="247" w:lineRule="auto"/>
        <w:rPr>
          <w:rFonts w:eastAsia="Times New Roman"/>
          <w:b/>
          <w:bCs/>
          <w:kern w:val="0"/>
          <w:sz w:val="21"/>
          <w:szCs w:val="21"/>
        </w:rPr>
      </w:pPr>
    </w:p>
    <w:p w14:paraId="30088C4F" w14:textId="0578F2F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Role of the Holy Spirit</w:t>
      </w:r>
    </w:p>
    <w:p w14:paraId="52FB762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Holy Spirit descends on Jesus like a dove during His baptism (Matthew 3:16). This moment underscores the Holy Spirit's role in empowering and guiding us. We are not alone in our journey; the Holy Spirit is our constant companion, providing strength and wisdom.</w:t>
      </w:r>
    </w:p>
    <w:p w14:paraId="13F1246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for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more receptive to the Holy Spirit's influence in your life? </w:t>
      </w:r>
    </w:p>
    <w:p w14:paraId="250E5E3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Beginning of a New Era</w:t>
      </w:r>
    </w:p>
    <w:p w14:paraId="3341DCF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3 marks the beginning of Jesus' public ministry. It signifies a new era of hope and salvation. Just as John prepared the way for Jesus, we are called to prepare the way for His return by living out His teachings and sharing the good news with others. Each day is an opportunity to be part of God's unfolding story.</w:t>
      </w:r>
    </w:p>
    <w:p w14:paraId="00C6E047"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prepare your heart for new beginnings like John the Baptist prepared the way for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starting a new chapter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baptism about embracing change and new opportunities?</w:t>
      </w:r>
      <w:r w:rsidRPr="001B37DC">
        <w:br w:type="page"/>
      </w:r>
    </w:p>
    <w:p w14:paraId="6896B086"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4 Teaching Points and Bible Study Questions</w:t>
      </w:r>
    </w:p>
    <w:p w14:paraId="77FEEF60" w14:textId="5A98E4F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Scripture in Temptation</w:t>
      </w:r>
    </w:p>
    <w:p w14:paraId="0A3234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4, Jesus demonstrates the power of Scripture when facing temptation. As the devil tempts Him in the wilderness, Jesus responds each time with, "It is written..." (Matthew 4:4, 7, 10). This highlights the importance of knowing and using Scripture as a defense against the challenges we face. Just as Jesus relied on God's Word, we too can find strength and guidance in the Bible to overcome our own trials.</w:t>
      </w:r>
    </w:p>
    <w:p w14:paraId="430F51E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use Scripture to resist daily temptations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relied on Scripture during His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memorize Scripture for moments of temptation? </w:t>
      </w:r>
    </w:p>
    <w:p w14:paraId="3DC6431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Fasting as Spiritual Preparation</w:t>
      </w:r>
    </w:p>
    <w:p w14:paraId="7A08B55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Before His public ministry, Jesus fasted for forty days and nights (Matthew 4:2). This period of fasting was a time of spiritual preparation and focus. Fasting can be a powerful tool for us as well, helping to clear our minds and hearts to better hear God's voice and align our will with His. It reminds us of our dependence on God and prepares us for the work He has set before us.</w:t>
      </w:r>
    </w:p>
    <w:p w14:paraId="3B21278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fasting enhance your spiritual readiness for life's challenges, as seen in Matthew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spiritually through fasting, inspired by Jesus' example in Matthew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fasting play a crucial role in spiritual preparation, according to Matthew 4? </w:t>
      </w:r>
    </w:p>
    <w:p w14:paraId="71D45358"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1599CF"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07D16BFF" w14:textId="77777777" w:rsidR="00432F3D" w:rsidRDefault="00432F3D" w:rsidP="006D70D2">
      <w:pPr>
        <w:spacing w:line="247" w:lineRule="auto"/>
        <w:rPr>
          <w:rFonts w:eastAsia="Times New Roman"/>
          <w:b/>
          <w:bCs/>
          <w:kern w:val="0"/>
          <w:sz w:val="21"/>
          <w:szCs w:val="21"/>
        </w:rPr>
      </w:pPr>
    </w:p>
    <w:p w14:paraId="01F6B2AD" w14:textId="37BA796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Recognizing the Deceiver's Tactics</w:t>
      </w:r>
    </w:p>
    <w:p w14:paraId="70314CA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The devil's temptations in Matthew 4 </w:t>
      </w:r>
      <w:proofErr w:type="gramStart"/>
      <w:r w:rsidRPr="00F6333B">
        <w:rPr>
          <w:rFonts w:eastAsia="Times New Roman"/>
          <w:kern w:val="0"/>
          <w:sz w:val="21"/>
          <w:szCs w:val="21"/>
        </w:rPr>
        <w:t>reveal</w:t>
      </w:r>
      <w:proofErr w:type="gramEnd"/>
      <w:r w:rsidRPr="00F6333B">
        <w:rPr>
          <w:rFonts w:eastAsia="Times New Roman"/>
          <w:kern w:val="0"/>
          <w:sz w:val="21"/>
          <w:szCs w:val="21"/>
        </w:rPr>
        <w:t xml:space="preserve"> his cunning nature. He twists Scripture and offers worldly power to sway Jesus (Matthew 4:6, 9). Recognizing these tactics helps us stay vigilant against similar deceptions in our own lives. By staying rooted in truth and aware of the enemy's schemes, we can stand firm in our faith.</w:t>
      </w:r>
    </w:p>
    <w:p w14:paraId="2E563FD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resist temptations similar to those Jesus faced in Matthew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deceiver uses scripture to tempt, and how can you counteract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discernment against deceptive tactics? </w:t>
      </w:r>
    </w:p>
    <w:p w14:paraId="3DDB18A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Belongs to God Alone</w:t>
      </w:r>
    </w:p>
    <w:p w14:paraId="194DB5C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tempted with all the kingdoms of the world, Jesus responds, "Worship the Lord your God, and serve Him only" (Matthew 4:10). This underscores the importance of keeping our worship and devotion solely directed toward God. In a world full of distractions and false idols, we must remember that true fulfillment comes from serving and honoring our Creator.</w:t>
      </w:r>
    </w:p>
    <w:p w14:paraId="5544725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daily actions reflect worship to God alone in a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prioritize worshiping God over worldly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idols in your life? </w:t>
      </w:r>
    </w:p>
    <w:p w14:paraId="212DDE66"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BF8B87"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31792A6F" w14:textId="77777777" w:rsidR="00432F3D" w:rsidRDefault="00432F3D" w:rsidP="006D70D2">
      <w:pPr>
        <w:spacing w:line="247" w:lineRule="auto"/>
        <w:rPr>
          <w:rFonts w:eastAsia="Times New Roman"/>
          <w:b/>
          <w:bCs/>
          <w:kern w:val="0"/>
          <w:sz w:val="21"/>
          <w:szCs w:val="21"/>
        </w:rPr>
      </w:pPr>
    </w:p>
    <w:p w14:paraId="3DE30032" w14:textId="7A58887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Obedience</w:t>
      </w:r>
    </w:p>
    <w:p w14:paraId="488B456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obedience to the Father is evident throughout Matthew 4. Despite the temptations, He remains steadfast in His mission and commitment to God's will. This teaches us the value of obedience in our own lives. By following Jesus' example, we can trust that God's plans for us are good and that obedience leads to spiritual growth and blessing.</w:t>
      </w:r>
    </w:p>
    <w:p w14:paraId="1D73BBEF" w14:textId="77777777" w:rsidR="00432F3D" w:rsidRDefault="006D70D2" w:rsidP="006D70D2">
      <w:pPr>
        <w:spacing w:line="247" w:lineRule="auto"/>
      </w:pPr>
      <w:r w:rsidRPr="00F6333B">
        <w:rPr>
          <w:rFonts w:eastAsia="Times New Roman"/>
          <w:kern w:val="0"/>
          <w:sz w:val="21"/>
          <w:szCs w:val="21"/>
        </w:rPr>
        <w:t>1. How can you apply Jesus' obedience in resisting temptation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word is crucial in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obedience over convenience in your decisions?</w:t>
      </w:r>
    </w:p>
    <w:p w14:paraId="04BDCDC7" w14:textId="3071EBE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Angels Ministering to Us</w:t>
      </w:r>
    </w:p>
    <w:p w14:paraId="008C095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After Jesus resists the devil's temptations, "angels came and ministered to Him" (Matthew 4:11). This reminds us that we are not alone in our struggles. God provides support and encouragement through His angels and through the community of believers around us. We can take comfort in knowing that God cares for us and sends help when we need it most.</w:t>
      </w:r>
    </w:p>
    <w:p w14:paraId="174EEB0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be open to angelic support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angels ministered to Jesus after His temptation, and how does this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and acknowledge angelic assistance in your spiritual journey? </w:t>
      </w:r>
    </w:p>
    <w:p w14:paraId="499B5056"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A462D9"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39B23A2C" w14:textId="77777777" w:rsidR="00432F3D" w:rsidRDefault="00432F3D" w:rsidP="006D70D2">
      <w:pPr>
        <w:spacing w:line="247" w:lineRule="auto"/>
        <w:rPr>
          <w:rFonts w:eastAsia="Times New Roman"/>
          <w:b/>
          <w:bCs/>
          <w:kern w:val="0"/>
          <w:sz w:val="21"/>
          <w:szCs w:val="21"/>
        </w:rPr>
      </w:pPr>
    </w:p>
    <w:p w14:paraId="499A5922" w14:textId="1C7117F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Repentance</w:t>
      </w:r>
    </w:p>
    <w:p w14:paraId="415A558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As Jesus begins His ministry, He proclaims, "Repent, for the kingdom of heaven is near" (Matthew 4:17). This call to repentance is central to the Christian message. It invites us to turn away from sin and toward a life of righteousness. Embracing repentance opens the door to a deeper relationship with God and the abundant life He offers.</w:t>
      </w:r>
    </w:p>
    <w:p w14:paraId="41906BB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daily practices to align your life with the call to repentance in Matthew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a crucial step in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in their journey towards repentance and spiritual renewal? </w:t>
      </w:r>
    </w:p>
    <w:p w14:paraId="5C82455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Follow Jesus</w:t>
      </w:r>
    </w:p>
    <w:p w14:paraId="0CAB1B5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4, Jesus calls His first disciples, saying, "Follow Me, and I will make you fishers of men" (Matthew 4:19). This invitation is extended to us as well. Following Jesus means committing to a life of discipleship, sharing His love and truth with others. It's a call to action that transforms our lives and impacts the world around us.</w:t>
      </w:r>
    </w:p>
    <w:p w14:paraId="1B4467F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respond to Jesus' invitation to follow Him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accepting Jesus' call to follow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invitation requires leaving behind certain aspects of your current life? </w:t>
      </w:r>
    </w:p>
    <w:p w14:paraId="7D4DD59A"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1292A7"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552B954F" w14:textId="77777777" w:rsidR="00432F3D" w:rsidRDefault="00432F3D" w:rsidP="006D70D2">
      <w:pPr>
        <w:spacing w:line="247" w:lineRule="auto"/>
        <w:rPr>
          <w:rFonts w:eastAsia="Times New Roman"/>
          <w:b/>
          <w:bCs/>
          <w:kern w:val="0"/>
          <w:sz w:val="21"/>
          <w:szCs w:val="21"/>
        </w:rPr>
      </w:pPr>
    </w:p>
    <w:p w14:paraId="2A5551A3" w14:textId="3E90D44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Authority of Jesus</w:t>
      </w:r>
    </w:p>
    <w:p w14:paraId="2629AB1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4, Jesus demonstrates His authority over temptation, Scripture, and His calling. This authority reassures us of His power and sovereignty. As believers, we can trust in Jesus' authority in our lives, knowing that He is in control and that His plans for us are perfect.</w:t>
      </w:r>
    </w:p>
    <w:p w14:paraId="27945E4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respond to Jesus'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authority was tested,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temptation about asserting authority over personal challenges? </w:t>
      </w:r>
    </w:p>
    <w:p w14:paraId="01F19EF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Presence</w:t>
      </w:r>
    </w:p>
    <w:p w14:paraId="2D6D178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Matthew 4 reminds us of God's constant presence. Even in the wilderness, Jesus was not alone, and neither are we. God's presence is a source of comfort and strength, guiding us through every trial and triumph. As we walk with Him, we can be confident that He is always with us, leading us on the path of righteousness.</w:t>
      </w:r>
    </w:p>
    <w:p w14:paraId="4D2CFBDA"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personal temptations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reliance on God's presence in the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presence in trials change your approach to difficult situations?</w:t>
      </w:r>
      <w:r w:rsidRPr="001B37DC">
        <w:br w:type="page"/>
      </w:r>
    </w:p>
    <w:p w14:paraId="51C6A832"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5 Teaching Points and Bible Study Questions</w:t>
      </w:r>
    </w:p>
    <w:p w14:paraId="4D2F6360" w14:textId="040BCD6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Beatitudes: A Blueprint for Blessing</w:t>
      </w:r>
    </w:p>
    <w:p w14:paraId="2E04323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5 begins with the Beatitudes, a series of blessings that turn worldly values upside down. Jesus says, "Blessed are the poor in spirit, for theirs is the kingdom of heaven" (Matthew 5:3). This teaches us that true happiness and fulfillment come from recognizing our spiritual need and relying on God, not on worldly wealth or status.</w:t>
      </w:r>
    </w:p>
    <w:p w14:paraId="720747B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embody the spirit of the Beatitudes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emphasized as a path to blessing in the Beatitudes?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pure heart in today's world? </w:t>
      </w:r>
    </w:p>
    <w:p w14:paraId="1C57FCB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Salt and Light: Influence with Purpose</w:t>
      </w:r>
    </w:p>
    <w:p w14:paraId="7687F23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calls His followers to be "the salt of the earth" and "the light of the world" (Matthew 5:13-14). This is a call to action, encouraging us to preserve goodness and illuminate truth in a world that desperately needs both. Our lives should reflect God's love and truth, making a positive impact on those around us.</w:t>
      </w:r>
    </w:p>
    <w:p w14:paraId="5863349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be a "light" in your community to inspire positive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compares believers to salt, and how can you maintain your "flavor"?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influence aligns with your purpose as a believer? </w:t>
      </w:r>
    </w:p>
    <w:p w14:paraId="13A4343E"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FAA112"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0E77563B" w14:textId="77777777" w:rsidR="00432F3D" w:rsidRDefault="00432F3D" w:rsidP="006D70D2">
      <w:pPr>
        <w:spacing w:line="247" w:lineRule="auto"/>
        <w:rPr>
          <w:rFonts w:eastAsia="Times New Roman"/>
          <w:b/>
          <w:bCs/>
          <w:kern w:val="0"/>
          <w:sz w:val="21"/>
          <w:szCs w:val="21"/>
        </w:rPr>
      </w:pPr>
    </w:p>
    <w:p w14:paraId="70E5692F" w14:textId="3201E9E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Fulfillment of the Law: A Higher Standard</w:t>
      </w:r>
    </w:p>
    <w:p w14:paraId="2C01123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5:17, Jesus declares, "Do not think that I have come to abolish the Law or the Prophets; I have not come to abolish them, but to fulfill them." This reminds us that Jesus is the fulfillment of God's promises, and He calls us to a higher standard of righteousness that goes beyond mere rule-following to a heart transformed by His love.</w:t>
      </w:r>
    </w:p>
    <w:p w14:paraId="4025397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teachings on anger to improve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internal attitudes over external actions in fulfilling the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reconcile with someone before offering your gift at the altar? </w:t>
      </w:r>
    </w:p>
    <w:p w14:paraId="6F1AC13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Anger and Reconciliation: The Heart of the Matter</w:t>
      </w:r>
    </w:p>
    <w:p w14:paraId="7072D77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teaches that harboring anger is akin to murder in God's eyes (Matthew 5:21-22). He emphasizes the importance of reconciliation, urging us to settle disputes quickly. This lesson highlights the value of maintaining pure hearts and relationships, reflecting God's grace and forgiveness.</w:t>
      </w:r>
    </w:p>
    <w:p w14:paraId="00C08F2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reconciliation in your daily conflicts to align with Jesus' teachings on 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resolving anger before offering gifts at the altar?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anger before it escalates into deeper issues? </w:t>
      </w:r>
    </w:p>
    <w:p w14:paraId="454A9D55"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4A1B19"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28C82DA9" w14:textId="77777777" w:rsidR="00432F3D" w:rsidRDefault="00432F3D" w:rsidP="006D70D2">
      <w:pPr>
        <w:spacing w:line="247" w:lineRule="auto"/>
        <w:rPr>
          <w:rFonts w:eastAsia="Times New Roman"/>
          <w:b/>
          <w:bCs/>
          <w:kern w:val="0"/>
          <w:sz w:val="21"/>
          <w:szCs w:val="21"/>
        </w:rPr>
      </w:pPr>
    </w:p>
    <w:p w14:paraId="76418BEF" w14:textId="72FE81D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Adultery and Lust: Purity of Heart</w:t>
      </w:r>
    </w:p>
    <w:p w14:paraId="4BA240D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5:28, Jesus says, "But I tell you that anyone who looks at a woman to lust after her has already committed adultery with her in his heart." This challenges us to guard our thoughts and desires, striving for purity in both action and intention, and recognizing the sanctity of relationships.</w:t>
      </w:r>
    </w:p>
    <w:p w14:paraId="0FD1E820" w14:textId="77777777" w:rsidR="00432F3D" w:rsidRDefault="006D70D2" w:rsidP="006D70D2">
      <w:pPr>
        <w:spacing w:line="247" w:lineRule="auto"/>
      </w:pPr>
      <w:r w:rsidRPr="00F6333B">
        <w:rPr>
          <w:rFonts w:eastAsia="Times New Roman"/>
          <w:kern w:val="0"/>
          <w:sz w:val="21"/>
          <w:szCs w:val="21"/>
        </w:rPr>
        <w:t>1. How can you cultivate a pure heart in a world filled with temptations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guard your thoughts and intentions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internal purity over external actions in relationships?</w:t>
      </w:r>
    </w:p>
    <w:p w14:paraId="757841A5" w14:textId="66BA300A"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Divorce: Commitment and Covenant</w:t>
      </w:r>
    </w:p>
    <w:p w14:paraId="217B5DB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addresses the seriousness of marriage, stating that divorce should not be taken lightly (Matthew 5:31-32). This lesson underscores the importance of commitment and the sacred nature of the marriage covenant, encouraging us to honor our vows and seek reconciliation.</w:t>
      </w:r>
    </w:p>
    <w:p w14:paraId="14C7ECC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commitment to your spouse to prevent divorce?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covenant in marriage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your marriage vows daily? </w:t>
      </w:r>
    </w:p>
    <w:p w14:paraId="0382B776" w14:textId="77777777" w:rsidR="00432F3D"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C5D4A5" w14:textId="77777777" w:rsidR="00432F3D" w:rsidRDefault="00432F3D">
      <w:pPr>
        <w:spacing w:after="0" w:line="240" w:lineRule="auto"/>
        <w:rPr>
          <w:rFonts w:eastAsia="Times New Roman"/>
          <w:b/>
          <w:bCs/>
          <w:kern w:val="0"/>
          <w:sz w:val="21"/>
          <w:szCs w:val="21"/>
        </w:rPr>
      </w:pPr>
      <w:r>
        <w:rPr>
          <w:rFonts w:eastAsia="Times New Roman"/>
          <w:b/>
          <w:bCs/>
          <w:kern w:val="0"/>
          <w:sz w:val="21"/>
          <w:szCs w:val="21"/>
        </w:rPr>
        <w:br w:type="page"/>
      </w:r>
    </w:p>
    <w:p w14:paraId="6A4F5BC1" w14:textId="77777777" w:rsidR="00432F3D" w:rsidRDefault="00432F3D" w:rsidP="006D70D2">
      <w:pPr>
        <w:spacing w:line="247" w:lineRule="auto"/>
        <w:rPr>
          <w:rFonts w:eastAsia="Times New Roman"/>
          <w:b/>
          <w:bCs/>
          <w:kern w:val="0"/>
          <w:sz w:val="21"/>
          <w:szCs w:val="21"/>
        </w:rPr>
      </w:pPr>
    </w:p>
    <w:p w14:paraId="54D4902C" w14:textId="5D7B9D5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Oaths: Let Your Yes Be Yes</w:t>
      </w:r>
    </w:p>
    <w:p w14:paraId="79ABD30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5:37, Jesus advises, "Simply let your 'Yes' be 'Yes,' and your 'No,' 'No.'" This teaches us the value of honesty and integrity. Our words should be trustworthy, reflecting the truthfulness of our character and the faithfulness of God.</w:t>
      </w:r>
    </w:p>
    <w:p w14:paraId="4FCCAF9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words are trustworthy in everyday conversations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avoid making unnecessary oaths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habit of honesty and integrity in your promises? </w:t>
      </w:r>
    </w:p>
    <w:p w14:paraId="7A78A56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Your Enemies: Radical Love</w:t>
      </w:r>
    </w:p>
    <w:p w14:paraId="016DEB5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Perhaps one of the most challenging teachings, Jesus instructs us to "love your enemies and pray for those who persecute you" (Matthew 5:44). This radical love mirrors God's unconditional love for us and calls us to rise above hatred and retaliation, embodying the grace of Christ.</w:t>
      </w:r>
    </w:p>
    <w:p w14:paraId="70EAEFF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show love to someone who has wronged you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enemies is emphasized as a radical act in Matthew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mindset of forgiveness and love towards adversaries? </w:t>
      </w:r>
    </w:p>
    <w:p w14:paraId="5A51AC65"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596DDA"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415BA415" w14:textId="77777777" w:rsidR="00AA4279" w:rsidRDefault="00AA4279" w:rsidP="006D70D2">
      <w:pPr>
        <w:spacing w:line="247" w:lineRule="auto"/>
        <w:rPr>
          <w:rFonts w:eastAsia="Times New Roman"/>
          <w:b/>
          <w:bCs/>
          <w:kern w:val="0"/>
          <w:sz w:val="21"/>
          <w:szCs w:val="21"/>
        </w:rPr>
      </w:pPr>
    </w:p>
    <w:p w14:paraId="00053593" w14:textId="09D812F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Turn the Other Cheek: Respond with Grace</w:t>
      </w:r>
    </w:p>
    <w:p w14:paraId="62E4E8B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command to "turn the other cheek" (Matthew 5:39) encourages us to respond to offense with grace rather than revenge. This lesson teaches us to break the cycle of retaliation and to trust in God's justice, demonstrating the power of forgiveness.</w:t>
      </w:r>
    </w:p>
    <w:p w14:paraId="02BFD98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apply "turn the other cheek" in daily conflicts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responding with grace can be more powerful than retaliation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grace and forgiveness in challenging situations? </w:t>
      </w:r>
    </w:p>
    <w:p w14:paraId="1508976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Perfect: Strive for Holiness</w:t>
      </w:r>
    </w:p>
    <w:p w14:paraId="05A4832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Jesus calls us to "be perfect, therefore, as your heavenly Father is perfect" (Matthew 5:48). While perfection may seem unattainable, this is an invitation to pursue holiness and reflect God's character in our lives, relying on His strength and grace to grow in righteousness.</w:t>
      </w:r>
    </w:p>
    <w:p w14:paraId="1348B6B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These lessons from Matthew 5 challenge us to live counter-culturally, embodying the values of God's kingdom and reflecting His love and truth in every aspect of our lives.</w:t>
      </w:r>
    </w:p>
    <w:p w14:paraId="6795E610"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striving for holiness into your daily routine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perfection in the context of loving your enemies?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call to be perfect?</w:t>
      </w:r>
      <w:r w:rsidRPr="001B37DC">
        <w:br w:type="page"/>
      </w:r>
    </w:p>
    <w:p w14:paraId="7CA7E95F"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6 Teaching Points and Bible Study Questions</w:t>
      </w:r>
    </w:p>
    <w:p w14:paraId="50B0E17D" w14:textId="73B28F1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Prioritize Heavenly Treasures</w:t>
      </w:r>
    </w:p>
    <w:p w14:paraId="2CC75B8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a world that often emphasizes material wealth, Matthew 6:19-20 reminds us to "store up for yourselves treasures in heaven, where moth and rust do not destroy, and where thieves do not break in and steal." This lesson encourages us to focus on eternal values rather than temporary possessions. By investing in acts of kindness, love, and faith, we build a treasure trove that lasts forever.</w:t>
      </w:r>
    </w:p>
    <w:p w14:paraId="770FA2E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heavenly treasures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on heavenly rather than earthly treasures?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heavenly treasures impact your sense of peace and fulfillment? </w:t>
      </w:r>
    </w:p>
    <w:p w14:paraId="2DE8AB9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Kingdom First</w:t>
      </w:r>
    </w:p>
    <w:p w14:paraId="520AB01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6:33 is a powerful call to action: "But seek first the kingdom of God and His righteousness, and all these things will be added unto you." This verse teaches us to prioritize our relationship with God above all else. When we align our lives with His will, everything else falls into place, providing peace and purpose.</w:t>
      </w:r>
    </w:p>
    <w:p w14:paraId="7F11669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God's kingdom in your daily decisions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God's kingdom before personal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God's kingdom first impact your approach to challenges and stress? </w:t>
      </w:r>
    </w:p>
    <w:p w14:paraId="3C3B42B2"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419F4C"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23FB117A" w14:textId="77777777" w:rsidR="00AA4279" w:rsidRDefault="00AA4279" w:rsidP="006D70D2">
      <w:pPr>
        <w:spacing w:line="247" w:lineRule="auto"/>
        <w:rPr>
          <w:rFonts w:eastAsia="Times New Roman"/>
          <w:b/>
          <w:bCs/>
          <w:kern w:val="0"/>
          <w:sz w:val="21"/>
          <w:szCs w:val="21"/>
        </w:rPr>
      </w:pPr>
    </w:p>
    <w:p w14:paraId="5998EC8B" w14:textId="3388D90A"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Prayer</w:t>
      </w:r>
    </w:p>
    <w:p w14:paraId="5AB773E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Prayer is a direct line to our Creator, and Matthew 6:9-13 provides the perfect model with the Lord's Prayer. It begins with acknowledging God's holiness and ends with seeking His guidance and protection. This lesson emphasizes the importance of regular, heartfelt communication with God, which strengthens our faith and aligns our desires with His.</w:t>
      </w:r>
    </w:p>
    <w:p w14:paraId="4AE726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the principles of the Lord's Prayer into your daily prayer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private prayer over public displays of piety?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align with God's will and not just personal desires? </w:t>
      </w:r>
    </w:p>
    <w:p w14:paraId="20B77A6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Secret of Generosity</w:t>
      </w:r>
    </w:p>
    <w:p w14:paraId="39DF993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6:3-4 advises, "But when you give to the needy, do not let your left hand know what your right hand is doing, so that your giving may be in secret." This teaches us that true generosity is not about recognition but about genuine love and compassion. When we give quietly, we reflect God's selfless love and receive His blessings in return.</w:t>
      </w:r>
    </w:p>
    <w:p w14:paraId="5206682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generosity in secret in your daily life to align with Matthew 6's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giving in secret rather than seeking public recognition?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acts of generosity are genuine and not for show? </w:t>
      </w:r>
    </w:p>
    <w:p w14:paraId="5C304B31"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981A6C"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4C3406C4" w14:textId="77777777" w:rsidR="00AA4279" w:rsidRDefault="00AA4279" w:rsidP="006D70D2">
      <w:pPr>
        <w:spacing w:line="247" w:lineRule="auto"/>
        <w:rPr>
          <w:rFonts w:eastAsia="Times New Roman"/>
          <w:b/>
          <w:bCs/>
          <w:kern w:val="0"/>
          <w:sz w:val="21"/>
          <w:szCs w:val="21"/>
        </w:rPr>
      </w:pPr>
    </w:p>
    <w:p w14:paraId="5AD602A5" w14:textId="5C3A860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Trust in God's Provision</w:t>
      </w:r>
    </w:p>
    <w:p w14:paraId="5F305E6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Worry can consume us, but Matthew 6:26 offers reassurance: "Look at the birds of the air: they do not sow or reap or gather into barns—and yet your heavenly Father feeds them." This lesson encourages us to trust in God's provision. Just as He cares for the birds, He will provide for our needs, freeing us from anxiety and fear.</w:t>
      </w:r>
    </w:p>
    <w:p w14:paraId="7CBEF061" w14:textId="77777777" w:rsidR="00AA4279" w:rsidRDefault="006D70D2" w:rsidP="006D70D2">
      <w:pPr>
        <w:spacing w:line="247" w:lineRule="auto"/>
      </w:pPr>
      <w:r w:rsidRPr="00F6333B">
        <w:rPr>
          <w:rFonts w:eastAsia="Times New Roman"/>
          <w:kern w:val="0"/>
          <w:sz w:val="21"/>
          <w:szCs w:val="21"/>
        </w:rPr>
        <w:t>1. How can you practice trusting God's provision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provision instead of worrying?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challenging to trust God's provision in uncertain times?</w:t>
      </w:r>
    </w:p>
    <w:p w14:paraId="4D761AA2" w14:textId="727E9249"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of the Body</w:t>
      </w:r>
    </w:p>
    <w:p w14:paraId="46E88D8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6:22-23 speaks of the eye as the lamp of the body. "If your eyes are good, your whole body will be full of light." This metaphor teaches us to focus on what is pure and righteous. By filling our lives with God's truth and love, we illuminate our path and influence others positively.</w:t>
      </w:r>
    </w:p>
    <w:p w14:paraId="628A0AE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focus remains on positive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clear vision impacts your overall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distractions that cloud your spiritual insight? </w:t>
      </w:r>
    </w:p>
    <w:p w14:paraId="01F6C82A"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9E0FE8"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2D96D192" w14:textId="77777777" w:rsidR="00AA4279" w:rsidRDefault="00AA4279" w:rsidP="006D70D2">
      <w:pPr>
        <w:spacing w:line="247" w:lineRule="auto"/>
        <w:rPr>
          <w:rFonts w:eastAsia="Times New Roman"/>
          <w:b/>
          <w:bCs/>
          <w:kern w:val="0"/>
          <w:sz w:val="21"/>
          <w:szCs w:val="21"/>
        </w:rPr>
      </w:pPr>
    </w:p>
    <w:p w14:paraId="64D0DC64" w14:textId="7FD51BC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Futility of Worry</w:t>
      </w:r>
    </w:p>
    <w:p w14:paraId="3BA3C31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6:27 poses a thought-provoking question: "Who of you by worrying can add a single hour to his life?" This lesson highlights the futility of worry and encourages us to trust in God's timing and plan. By surrendering our concerns to Him, we find peace and clarity in His perfect will.</w:t>
      </w:r>
    </w:p>
    <w:p w14:paraId="147F3BB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"seeking first the kingdom" to reduce worry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today's tasks helps alleviate anxiety about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more in God's provision and worry less? </w:t>
      </w:r>
    </w:p>
    <w:p w14:paraId="7023B65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Forgiveness</w:t>
      </w:r>
    </w:p>
    <w:p w14:paraId="251660E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Forgiveness is a cornerstone of Christian living, and Matthew 6:14-15 underscores its significance: "For if you forgive men their trespasses, your heavenly Father will also forgive you." This lesson teaches us </w:t>
      </w:r>
      <w:proofErr w:type="gramStart"/>
      <w:r w:rsidRPr="00F6333B">
        <w:rPr>
          <w:rFonts w:eastAsia="Times New Roman"/>
          <w:kern w:val="0"/>
          <w:sz w:val="21"/>
          <w:szCs w:val="21"/>
        </w:rPr>
        <w:t>that forgiving others</w:t>
      </w:r>
      <w:proofErr w:type="gramEnd"/>
      <w:r w:rsidRPr="00F6333B">
        <w:rPr>
          <w:rFonts w:eastAsia="Times New Roman"/>
          <w:kern w:val="0"/>
          <w:sz w:val="21"/>
          <w:szCs w:val="21"/>
        </w:rPr>
        <w:t xml:space="preserve"> opens the door to receiving God's forgiveness, fostering healing and reconciliation in our relationships.</w:t>
      </w:r>
    </w:p>
    <w:p w14:paraId="668F393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practicing forgiveness in daily life improve your relationships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forgiveness as essential in the Lord's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someone who has deeply hurt you? </w:t>
      </w:r>
    </w:p>
    <w:p w14:paraId="2F984600"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FAAF6B"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3FE51108" w14:textId="77777777" w:rsidR="00AA4279" w:rsidRDefault="00AA4279" w:rsidP="006D70D2">
      <w:pPr>
        <w:spacing w:line="247" w:lineRule="auto"/>
        <w:rPr>
          <w:rFonts w:eastAsia="Times New Roman"/>
          <w:b/>
          <w:bCs/>
          <w:kern w:val="0"/>
          <w:sz w:val="21"/>
          <w:szCs w:val="21"/>
        </w:rPr>
      </w:pPr>
    </w:p>
    <w:p w14:paraId="1F936DB1" w14:textId="24287A3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Simplicity of Fasting</w:t>
      </w:r>
    </w:p>
    <w:p w14:paraId="75E3F04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Fasting is a spiritual discipline that draws us closer to God. Matthew 6:17-18 advises, "But when you fast, anoint your head and wash your face, so that your fasting will not be obvious to men." This lesson emphasizes the personal and humble nature of fasting, focusing on spiritual growth rather than outward appearances.</w:t>
      </w:r>
    </w:p>
    <w:p w14:paraId="44867B0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the simplicity of fasting into your daily spiritual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fasting in secret rather than for public recognition?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fasting that might simplify other areas of your life? </w:t>
      </w:r>
    </w:p>
    <w:p w14:paraId="7629EF0A"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for Today</w:t>
      </w:r>
    </w:p>
    <w:p w14:paraId="41C4416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6:34 offers a profound reminder: "Therefore do not worry about tomorrow, for tomorrow will worry about itself. Each day has enough trouble of its own." This lesson encourages us to live in the present, trusting God with our future. By focusing on today, we can fully embrace His blessings and opportunities, making each moment count.</w:t>
      </w:r>
    </w:p>
    <w:p w14:paraId="210CEBB3"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"do not worry about tomorrow" to your daily routine and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seeking God's kingdom in your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focusing on today's challenges can enhance your spiritual growth and peace?</w:t>
      </w:r>
      <w:r w:rsidRPr="001B37DC">
        <w:br w:type="page"/>
      </w:r>
    </w:p>
    <w:p w14:paraId="07BAF41E"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7 Teaching Points and Bible Study Questions</w:t>
      </w:r>
    </w:p>
    <w:p w14:paraId="2A33DE51" w14:textId="51CB283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Judge with Discernment, Not Condemnation</w:t>
      </w:r>
    </w:p>
    <w:p w14:paraId="22E4A4D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7:1, Jesus instructs, "Do not judge, or you will be judged." This isn't a call to abandon discernment but a reminder to approach others with grace and humility. When we judge, we must remember that we, too, are under the same divine scrutiny. Instead of condemning, let’s seek to understand and uplift, reflecting the love and mercy that Christ shows us.</w:t>
      </w:r>
    </w:p>
    <w:p w14:paraId="389496A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discernment without falling into the trap of condemnation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address your own faults before judging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judgments are fair and compassionate? </w:t>
      </w:r>
    </w:p>
    <w:p w14:paraId="3764A0F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Measure You Use Will Be Measured to You</w:t>
      </w:r>
    </w:p>
    <w:p w14:paraId="2A80203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Verse 2 warns, "For with the same measure you use, it will be measured to you." This principle encourages us to extend the same grace and forgiveness to others that we hope to receive. By practicing empathy and kindness, we create a cycle of compassion that mirrors the heart of God.</w:t>
      </w:r>
    </w:p>
    <w:p w14:paraId="105F9FF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principle of "the measure you use"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aware of your judgments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fairness in your personal and professional relationships? </w:t>
      </w:r>
    </w:p>
    <w:p w14:paraId="1C2B1C6D"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D85029"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7E2687F4" w14:textId="77777777" w:rsidR="00AA4279" w:rsidRDefault="00AA4279" w:rsidP="006D70D2">
      <w:pPr>
        <w:spacing w:line="247" w:lineRule="auto"/>
        <w:rPr>
          <w:rFonts w:eastAsia="Times New Roman"/>
          <w:b/>
          <w:bCs/>
          <w:kern w:val="0"/>
          <w:sz w:val="21"/>
          <w:szCs w:val="21"/>
        </w:rPr>
      </w:pPr>
    </w:p>
    <w:p w14:paraId="3F8887FE" w14:textId="5487F09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Remove the Plank from Your Own Eye</w:t>
      </w:r>
    </w:p>
    <w:p w14:paraId="73D5FD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Before pointing out the faults in others, Jesus advises in verses 3-5 to first address our own shortcomings: "First take the plank out of your own eye, and then you will see clearly to remove the speck from your brother’s eye." This lesson teaches us the importance of self-reflection and humility, reminding us that personal growth precedes helping others.</w:t>
      </w:r>
    </w:p>
    <w:p w14:paraId="735CBD5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address your own faults before judging others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self-reflection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practice humility and empathy in your judgments of others? </w:t>
      </w:r>
    </w:p>
    <w:p w14:paraId="47D9AC0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Not Give Dogs What Is Holy</w:t>
      </w:r>
    </w:p>
    <w:p w14:paraId="04A912D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verse 6, Jesus says, "Do not give dogs what is holy; do not throw your pearls before swine." This metaphorical language encourages us to be wise stewards of the truth, sharing it with those who are open and receptive. It’s a call to discernment, ensuring that our efforts to share the Gospel are fruitful and respected.</w:t>
      </w:r>
    </w:p>
    <w:p w14:paraId="6543649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when to share spiritual insights with others or keep them private?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warns against giving what is holy to those who may not value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protect sacred aspects of your faith in daily interactions? </w:t>
      </w:r>
    </w:p>
    <w:p w14:paraId="0F7673D7"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9D028F"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67A8B31B" w14:textId="77777777" w:rsidR="00AA4279" w:rsidRDefault="00AA4279" w:rsidP="006D70D2">
      <w:pPr>
        <w:spacing w:line="247" w:lineRule="auto"/>
        <w:rPr>
          <w:rFonts w:eastAsia="Times New Roman"/>
          <w:b/>
          <w:bCs/>
          <w:kern w:val="0"/>
          <w:sz w:val="21"/>
          <w:szCs w:val="21"/>
        </w:rPr>
      </w:pPr>
    </w:p>
    <w:p w14:paraId="6577DDEF" w14:textId="2D77CAB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Ask, Seek, Knock</w:t>
      </w:r>
    </w:p>
    <w:p w14:paraId="428A002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Verses 7-8 promise, "Ask, and it will be given to you; seek, and you will find; knock, and the door will be opened to you." This is an invitation to persistent prayer and active faith. God delights in our pursuit of Him, and He promises to respond to our earnest seeking with His presence and provision.</w:t>
      </w:r>
    </w:p>
    <w:p w14:paraId="3A77DCC7" w14:textId="77777777" w:rsidR="00AA4279" w:rsidRDefault="006D70D2" w:rsidP="006D70D2">
      <w:pPr>
        <w:spacing w:line="247" w:lineRule="auto"/>
      </w:pPr>
      <w:r w:rsidRPr="00F6333B">
        <w:rPr>
          <w:rFonts w:eastAsia="Times New Roman"/>
          <w:kern w:val="0"/>
          <w:sz w:val="21"/>
          <w:szCs w:val="21"/>
        </w:rPr>
        <w:t>1. How can you incorporate "ask, seek, knock"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persistently seeking God's guidance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persistence in prayer is emphasized in this passage?</w:t>
      </w:r>
    </w:p>
    <w:p w14:paraId="7ACE7316" w14:textId="0E7BB26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Golden Rule</w:t>
      </w:r>
    </w:p>
    <w:p w14:paraId="5D221FC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Verse 12 encapsulates a profound ethical teaching: "In everything, do to others what you would have them do to you." This principle, known as the Golden Rule, is a call to proactive love and kindness. By treating others as we wish to be treated, we embody the love of Christ and foster a community of mutual respect and care.</w:t>
      </w:r>
    </w:p>
    <w:p w14:paraId="012A213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Golden Rule in challenging situations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treating others as you want to be treated?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Golden Rule is essential for building strong relationships? </w:t>
      </w:r>
    </w:p>
    <w:p w14:paraId="5A542E7E"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E512E3"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14283B5B" w14:textId="77777777" w:rsidR="00AA4279" w:rsidRDefault="00AA4279" w:rsidP="006D70D2">
      <w:pPr>
        <w:spacing w:line="247" w:lineRule="auto"/>
        <w:rPr>
          <w:rFonts w:eastAsia="Times New Roman"/>
          <w:b/>
          <w:bCs/>
          <w:kern w:val="0"/>
          <w:sz w:val="21"/>
          <w:szCs w:val="21"/>
        </w:rPr>
      </w:pPr>
    </w:p>
    <w:p w14:paraId="4847E6A2" w14:textId="5612392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Narrow and Wide Gates</w:t>
      </w:r>
    </w:p>
    <w:p w14:paraId="0967B78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verses 13-14, Jesus contrasts the narrow gate that leads to life with the wide gate that leads to destruction. "Enter through the narrow gate," He urges. This lesson highlights the importance of choosing the path of righteousness, even when it’s challenging, knowing that it leads to eternal life with God.</w:t>
      </w:r>
    </w:p>
    <w:p w14:paraId="6AF8CA2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choose the narrow gate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wide gate is more appealing to many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on the narrow path? </w:t>
      </w:r>
    </w:p>
    <w:p w14:paraId="6570FE2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Them by Their Fruits</w:t>
      </w:r>
    </w:p>
    <w:p w14:paraId="3AD32E4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Verses 15-20 warn against false prophets, teaching us to discern truth by examining the "fruits" of one’s life. "Every good tree bears good fruit," Jesus explains. This lesson encourages us to evaluate teachings and actions by their outcomes, ensuring they align with God’s truth and righteousness.</w:t>
      </w:r>
    </w:p>
    <w:p w14:paraId="52A258C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good from bad influences in your daily life based on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reflect positive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evaluate the outcomes of your choices and behaviors? </w:t>
      </w:r>
    </w:p>
    <w:p w14:paraId="6BCF2595"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C16936"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2BABC0F5" w14:textId="77777777" w:rsidR="00AA4279" w:rsidRDefault="00AA4279" w:rsidP="006D70D2">
      <w:pPr>
        <w:spacing w:line="247" w:lineRule="auto"/>
        <w:rPr>
          <w:rFonts w:eastAsia="Times New Roman"/>
          <w:b/>
          <w:bCs/>
          <w:kern w:val="0"/>
          <w:sz w:val="21"/>
          <w:szCs w:val="21"/>
        </w:rPr>
      </w:pPr>
    </w:p>
    <w:p w14:paraId="39343949" w14:textId="76EE367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Not Everyone Who Says 'Lord, Lord' Will Enter the Kingdom</w:t>
      </w:r>
    </w:p>
    <w:p w14:paraId="2386767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verses 21-23, Jesus emphasizes the importance of genuine faith over mere words: "Not everyone who says to Me, 'Lord, Lord,' will enter the kingdom of heaven." This is a call to authentic discipleship, where our actions reflect our professed beliefs, and our relationship with Christ is sincere and transformative.</w:t>
      </w:r>
    </w:p>
    <w:p w14:paraId="787AAD7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actions align with God's will, not just your words?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obedience is emphasized over verbal declarations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relationship with God beyond surface-level faith? </w:t>
      </w:r>
    </w:p>
    <w:p w14:paraId="155E3F1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 Your House on the Rock</w:t>
      </w:r>
    </w:p>
    <w:p w14:paraId="5BA8506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chapter concludes with the parable of the wise and foolish builders in verses 24-27. "Everyone who hears these words of Mine and acts on them is like a wise man who built his house on the rock." This lesson underscores the importance of a solid foundation in Christ, ensuring that our lives withstand the storms of life through obedience and faith in His teachings.</w:t>
      </w:r>
    </w:p>
    <w:p w14:paraId="6321EFA3"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life's foundation is built on solid principles from Matthew 7:24-27?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choose to build on sand despite knowing the risks?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spiritual foundation daily?</w:t>
      </w:r>
      <w:r w:rsidRPr="001B37DC">
        <w:br w:type="page"/>
      </w:r>
    </w:p>
    <w:p w14:paraId="27F32718"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8 Teaching Points and Bible Study Questions</w:t>
      </w:r>
    </w:p>
    <w:p w14:paraId="362F8642" w14:textId="77162F1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Faith Over Fear</w:t>
      </w:r>
    </w:p>
    <w:p w14:paraId="583E50D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8, we see Jesus calming the storm, demonstrating that faith can conquer fear. When the disciples were terrified by the raging sea, Jesus asked, "Why are you afraid, you of little faith?" (Matthew 8:26). This reminds us that no matter how turbulent our circumstances, trusting in Jesus brings peace and assurance. Let your faith be bigger than your fears, knowing that He is always in control.</w:t>
      </w:r>
    </w:p>
    <w:p w14:paraId="69B0312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faith over fear in a challenging situation you currently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faith when calming the storm,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arises? </w:t>
      </w:r>
    </w:p>
    <w:p w14:paraId="275A9856"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Jesus' Word</w:t>
      </w:r>
    </w:p>
    <w:p w14:paraId="5992D5A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centurion's servant was healed by Jesus' word alone, showcasing the incredible power of His spoken word. The centurion said, "Just say the word, and my servant will be healed" (Matthew 8:8). This teaches us that Jesus' word is powerful and effective, capable of transforming lives and situations. Trust in the promises of Scripture, for they hold the power to change your life.</w:t>
      </w:r>
    </w:p>
    <w:p w14:paraId="711C8E7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power of Jesus' word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word had such authority, and how can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the power of Jesus' word in difficult times? </w:t>
      </w:r>
    </w:p>
    <w:p w14:paraId="016B5BAC"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58A2FE"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3627E405" w14:textId="77777777" w:rsidR="00AA4279" w:rsidRDefault="00AA4279" w:rsidP="006D70D2">
      <w:pPr>
        <w:spacing w:line="247" w:lineRule="auto"/>
        <w:rPr>
          <w:rFonts w:eastAsia="Times New Roman"/>
          <w:b/>
          <w:bCs/>
          <w:kern w:val="0"/>
          <w:sz w:val="21"/>
          <w:szCs w:val="21"/>
        </w:rPr>
      </w:pPr>
    </w:p>
    <w:p w14:paraId="6F932B2C" w14:textId="0771DC9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Compassion for the Outcast</w:t>
      </w:r>
    </w:p>
    <w:p w14:paraId="7BEC283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healing of the leper in Matthew 8:3 shows His compassion for those society deems untouchable. "I am willing," He said, "be clean!" (Matthew 8:3). This act of love encourages us to reach out to those marginalized or forgotten, reflecting Christ's love and compassion in our own lives.</w:t>
      </w:r>
    </w:p>
    <w:p w14:paraId="2DCF180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show compassion to those society often overlooks, like Jesus did with the leper?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include outcasts in your community or social circles?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prioritized healing and interacting with those marginalized by society? </w:t>
      </w:r>
    </w:p>
    <w:p w14:paraId="7CDA775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Authority Over Illness</w:t>
      </w:r>
    </w:p>
    <w:p w14:paraId="642270B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healed Peter's mother-in-law, He demonstrated His authority over sickness. "He touched her hand, and the fever left her" (Matthew 8:15). This reminds us that Jesus has authority over all physical ailments, and we can bring our health concerns to Him in prayer, trusting in His power to heal.</w:t>
      </w:r>
    </w:p>
    <w:p w14:paraId="184C255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faith in Jesus' authority over illness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healing methods to apply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Jesus' authority is crucial when facing personal health challenges? </w:t>
      </w:r>
    </w:p>
    <w:p w14:paraId="087B3752"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26907D"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7E55821F" w14:textId="77777777" w:rsidR="00AA4279" w:rsidRDefault="00AA4279" w:rsidP="006D70D2">
      <w:pPr>
        <w:spacing w:line="247" w:lineRule="auto"/>
        <w:rPr>
          <w:rFonts w:eastAsia="Times New Roman"/>
          <w:b/>
          <w:bCs/>
          <w:kern w:val="0"/>
          <w:sz w:val="21"/>
          <w:szCs w:val="21"/>
        </w:rPr>
      </w:pPr>
    </w:p>
    <w:p w14:paraId="3C40EE78" w14:textId="7281F30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Cost of Discipleship</w:t>
      </w:r>
    </w:p>
    <w:p w14:paraId="22093B1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conversation with the would-be followers in Matthew 8:19-22 highlights the cost of true discipleship. He said, "Follow Me, and let the dead bury their own dead" (Matthew 8:22). This teaches us that following Christ requires commitment and sometimes sacrifice, but the eternal rewards far outweigh the temporary costs.</w:t>
      </w:r>
    </w:p>
    <w:p w14:paraId="53D75256" w14:textId="77777777" w:rsidR="00AA4279" w:rsidRDefault="006D70D2" w:rsidP="006D70D2">
      <w:pPr>
        <w:spacing w:line="247" w:lineRule="auto"/>
      </w:pPr>
      <w:r w:rsidRPr="00F6333B">
        <w:rPr>
          <w:rFonts w:eastAsia="Times New Roman"/>
          <w:kern w:val="0"/>
          <w:sz w:val="21"/>
          <w:szCs w:val="21"/>
        </w:rPr>
        <w:t>1. How can you prioritize following Jesus over personal comforts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might you need to make to truly commit to discipleship?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emphasizes the cost of discipleship to potential followers?</w:t>
      </w:r>
    </w:p>
    <w:p w14:paraId="76AC8DDC" w14:textId="47C7B77F"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Authority Over Nature</w:t>
      </w:r>
    </w:p>
    <w:p w14:paraId="54CB209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calming of the storm not only shows Jesus' power but also His authority over nature itself. "Even the winds and the sea obey Him!" (Matthew 8:27). This reassures us that no matter how chaotic life may seem, Jesus has the power to bring calm and order to any situation.</w:t>
      </w:r>
    </w:p>
    <w:p w14:paraId="0FAD270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Jesus' authority over life's storms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power over nature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calming the storm to apply in your daily life? </w:t>
      </w:r>
    </w:p>
    <w:p w14:paraId="3F0862B0" w14:textId="77777777" w:rsidR="00AA4279"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985668" w14:textId="77777777" w:rsidR="00AA4279" w:rsidRDefault="00AA4279">
      <w:pPr>
        <w:spacing w:after="0" w:line="240" w:lineRule="auto"/>
        <w:rPr>
          <w:rFonts w:eastAsia="Times New Roman"/>
          <w:b/>
          <w:bCs/>
          <w:kern w:val="0"/>
          <w:sz w:val="21"/>
          <w:szCs w:val="21"/>
        </w:rPr>
      </w:pPr>
      <w:r>
        <w:rPr>
          <w:rFonts w:eastAsia="Times New Roman"/>
          <w:b/>
          <w:bCs/>
          <w:kern w:val="0"/>
          <w:sz w:val="21"/>
          <w:szCs w:val="21"/>
        </w:rPr>
        <w:br w:type="page"/>
      </w:r>
    </w:p>
    <w:p w14:paraId="17C5A6BB" w14:textId="77777777" w:rsidR="00AA4279" w:rsidRDefault="00AA4279" w:rsidP="006D70D2">
      <w:pPr>
        <w:spacing w:line="247" w:lineRule="auto"/>
        <w:rPr>
          <w:rFonts w:eastAsia="Times New Roman"/>
          <w:b/>
          <w:bCs/>
          <w:kern w:val="0"/>
          <w:sz w:val="21"/>
          <w:szCs w:val="21"/>
        </w:rPr>
      </w:pPr>
    </w:p>
    <w:p w14:paraId="00BF14E8" w14:textId="273783B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Deliverance from Demonic Forces</w:t>
      </w:r>
    </w:p>
    <w:p w14:paraId="3D91C83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8:28-34, Jesus casts out demons, demonstrating His authority over spiritual forces. The demons recognized His power, saying, "What do You want with us, Son of God?" (Matthew 8:29). This reminds us that Jesus is victorious over all spiritual darkness, and we can find freedom and protection in Him.</w:t>
      </w:r>
    </w:p>
    <w:p w14:paraId="1CB9FDA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address spiritual oppression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deliverance from negative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is crucial in overcoming demonic forces? </w:t>
      </w:r>
    </w:p>
    <w:p w14:paraId="2645E783"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w:t>
      </w:r>
    </w:p>
    <w:p w14:paraId="62CF444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8, faith is a recurring theme. Whether it's the centurion's faith or the disciples' lack of it, we learn that faith is crucial in our relationship with Jesus. "Truly I tell you, I have not found anyone in Israel with such great faith" (Matthew 8:10). Cultivate a strong faith, trusting in Jesus' power and promises.</w:t>
      </w:r>
    </w:p>
    <w:p w14:paraId="447A969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faith in challenging situations like the centurion in Matthew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when facing life's storms, as seen in Matthew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Jesus more in your daily life? </w:t>
      </w:r>
    </w:p>
    <w:p w14:paraId="7930EAFC"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155B53"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3BC17EBB" w14:textId="77777777" w:rsidR="005D6B3F" w:rsidRDefault="005D6B3F" w:rsidP="006D70D2">
      <w:pPr>
        <w:spacing w:line="247" w:lineRule="auto"/>
        <w:rPr>
          <w:rFonts w:eastAsia="Times New Roman"/>
          <w:b/>
          <w:bCs/>
          <w:kern w:val="0"/>
          <w:sz w:val="21"/>
          <w:szCs w:val="21"/>
        </w:rPr>
      </w:pPr>
    </w:p>
    <w:p w14:paraId="2DF0911A" w14:textId="745D5637"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Jesus' Willingness to Heal</w:t>
      </w:r>
    </w:p>
    <w:p w14:paraId="00FB4F4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Jesus' willingness to heal the leper shows His readiness to respond to our needs. "I am willing," </w:t>
      </w:r>
      <w:proofErr w:type="gramStart"/>
      <w:r w:rsidRPr="00F6333B">
        <w:rPr>
          <w:rFonts w:eastAsia="Times New Roman"/>
          <w:kern w:val="0"/>
          <w:sz w:val="21"/>
          <w:szCs w:val="21"/>
        </w:rPr>
        <w:t>He</w:t>
      </w:r>
      <w:proofErr w:type="gramEnd"/>
      <w:r w:rsidRPr="00F6333B">
        <w:rPr>
          <w:rFonts w:eastAsia="Times New Roman"/>
          <w:kern w:val="0"/>
          <w:sz w:val="21"/>
          <w:szCs w:val="21"/>
        </w:rPr>
        <w:t xml:space="preserve"> said (Matthew 8:3). This encourages us to approach Jesus with our requests, knowing that He is compassionate and willing to help us in our times of need.</w:t>
      </w:r>
    </w:p>
    <w:p w14:paraId="441D903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faith in Jesus' willingness to heal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willingness to heal is significant for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healing actions to apply in your relationships with others? </w:t>
      </w:r>
    </w:p>
    <w:p w14:paraId="3D33638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Global Reach of the Gospel</w:t>
      </w:r>
    </w:p>
    <w:p w14:paraId="777D2E0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healing of the centurion's servant, a Gentile, foreshadows the global reach of the Gospel. Jesus said, "Many will come from east and west to share the banquet with Abraham, Isaac, and Jacob in the kingdom of heaven" (Matthew 8:11). This reminds us that the message of salvation is for everyone, and we are called to share it with the world.</w:t>
      </w:r>
    </w:p>
    <w:p w14:paraId="185B4DB6"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contribute to spreading the Gospel beyond your local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faith in reaching diverse groups globally?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and support global missions today?</w:t>
      </w:r>
      <w:r w:rsidRPr="001B37DC">
        <w:br w:type="page"/>
      </w:r>
    </w:p>
    <w:p w14:paraId="01C0F525"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9 Teaching Points and Bible Study Questions</w:t>
      </w:r>
    </w:p>
    <w:p w14:paraId="62893E7E" w14:textId="0927A46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Faith Moves Mountains</w:t>
      </w:r>
    </w:p>
    <w:p w14:paraId="462F4E8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9, we see the power of faith in action. When Jesus heals the paralytic, He first addresses the man's spiritual need by forgiving his sins, saying, "Take courage, son; your sins are forgiven" (Matthew 9:2). This teaches us that faith is not just about believing in miracles but trusting in Jesus for our ultimate healing—spiritual restoration. Faith is the key that unlocks the door to God's grace and power in our lives.</w:t>
      </w:r>
    </w:p>
    <w:p w14:paraId="1FE3767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faith of the healed woman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in seemingly impossible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 play a crucial role in overcoming personal obstacles? </w:t>
      </w:r>
    </w:p>
    <w:p w14:paraId="744497A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Friend of Sinners</w:t>
      </w:r>
    </w:p>
    <w:p w14:paraId="067A0AF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choice to dine with tax collectors and sinners in Matthew 9:10-11 shows us His heart for the lost. He declares, "It is not the healthy who need a doctor, but the sick" (Matthew 9:12). This reminds us that no one is beyond the reach of God's love. We are called to follow His example by reaching out to those who are marginalized and sharing the hope of the Gospel with them.</w:t>
      </w:r>
    </w:p>
    <w:p w14:paraId="1303ECA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show friendship to those society often rejects, as Jesus did with sinners in Matthew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relationships with sinners, and how can this influence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Jesus' compassion towards those marginalized in your community? </w:t>
      </w:r>
    </w:p>
    <w:p w14:paraId="171F714E"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62AB4"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07CB95CE" w14:textId="77777777" w:rsidR="005D6B3F" w:rsidRDefault="005D6B3F" w:rsidP="006D70D2">
      <w:pPr>
        <w:spacing w:line="247" w:lineRule="auto"/>
        <w:rPr>
          <w:rFonts w:eastAsia="Times New Roman"/>
          <w:b/>
          <w:bCs/>
          <w:kern w:val="0"/>
          <w:sz w:val="21"/>
          <w:szCs w:val="21"/>
        </w:rPr>
      </w:pPr>
    </w:p>
    <w:p w14:paraId="189B196A" w14:textId="503120F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Compassion</w:t>
      </w:r>
    </w:p>
    <w:p w14:paraId="112AC1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Compassion is a recurring theme in Matthew 9. When Jesus sees the crowds, He is moved with compassion because they are "harassed and helpless, like sheep without a shepherd" (Matthew 9:36). This compassion drives Him to action, healing the sick and teaching the people. We are encouraged to let compassion guide our actions, seeing others through the eyes of Christ and responding to their needs with love.</w:t>
      </w:r>
    </w:p>
    <w:p w14:paraId="3046F0A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show compassion in your daily interactions like Jesus did in Matthew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powerful in transforming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compassion over judgment in challenging situations? </w:t>
      </w:r>
    </w:p>
    <w:p w14:paraId="2C8C1C2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Follow</w:t>
      </w:r>
    </w:p>
    <w:p w14:paraId="1620CEF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9:9 recounts the calling of Matthew, the tax collector. Jesus simply says, "Follow Me," and Matthew leaves everything behind to do so. This illustrates the transformative power of Jesus' call. When He calls us, it requires a response of total commitment and willingness to leave our old ways behind. Following Jesus is a journey of faith that leads to a life of purpose and fulfillment.</w:t>
      </w:r>
    </w:p>
    <w:p w14:paraId="03AFFE6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Matthew's response to Jesus' call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following Jesus' example of compassion and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chose Matthew, and how does that influence your view of self-worth? </w:t>
      </w:r>
    </w:p>
    <w:p w14:paraId="0926ED97"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34F8EF"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CA12D53" w14:textId="77777777" w:rsidR="005D6B3F" w:rsidRDefault="005D6B3F" w:rsidP="006D70D2">
      <w:pPr>
        <w:spacing w:line="247" w:lineRule="auto"/>
        <w:rPr>
          <w:rFonts w:eastAsia="Times New Roman"/>
          <w:b/>
          <w:bCs/>
          <w:kern w:val="0"/>
          <w:sz w:val="21"/>
          <w:szCs w:val="21"/>
        </w:rPr>
      </w:pPr>
    </w:p>
    <w:p w14:paraId="11BF326D" w14:textId="693EE34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Authority of Jesus</w:t>
      </w:r>
    </w:p>
    <w:p w14:paraId="6EFE28E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Throughout Matthew 9, Jesus demonstrates His authority over sickness, sin, and even death. When He raises the synagogue leader's daughter, He shows that He has power over life itself. "The girl is not dead but asleep," </w:t>
      </w:r>
      <w:proofErr w:type="gramStart"/>
      <w:r w:rsidRPr="00F6333B">
        <w:rPr>
          <w:rFonts w:eastAsia="Times New Roman"/>
          <w:kern w:val="0"/>
          <w:sz w:val="21"/>
          <w:szCs w:val="21"/>
        </w:rPr>
        <w:t>He</w:t>
      </w:r>
      <w:proofErr w:type="gramEnd"/>
      <w:r w:rsidRPr="00F6333B">
        <w:rPr>
          <w:rFonts w:eastAsia="Times New Roman"/>
          <w:kern w:val="0"/>
          <w:sz w:val="21"/>
          <w:szCs w:val="21"/>
        </w:rPr>
        <w:t xml:space="preserve"> says, and then He raises her (Matthew 9:24-25). This authority reassures us that Jesus is sovereign over every aspect of our lives, and we can trust Him with our deepest fears and concerns.</w:t>
      </w:r>
    </w:p>
    <w:p w14:paraId="6FFC636D" w14:textId="77777777" w:rsidR="005D6B3F" w:rsidRDefault="006D70D2" w:rsidP="006D70D2">
      <w:pPr>
        <w:spacing w:line="247" w:lineRule="auto"/>
      </w:pPr>
      <w:r w:rsidRPr="00F6333B">
        <w:rPr>
          <w:rFonts w:eastAsia="Times New Roman"/>
          <w:kern w:val="0"/>
          <w:sz w:val="21"/>
          <w:szCs w:val="21"/>
        </w:rPr>
        <w:t>1. How can you recognize and respond to Jesus'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authority can transform your approach to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authority to inspire confidence in your personal and spiritual growth?</w:t>
      </w:r>
    </w:p>
    <w:p w14:paraId="0BE46CD1" w14:textId="310A3768"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Persistence</w:t>
      </w:r>
    </w:p>
    <w:p w14:paraId="552F372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story of the woman with the issue of blood in Matthew 9:20-22 highlights the importance of persistence in faith. Despite her condition and the crowd, she reaches out to touch Jesus' cloak, believing she will be healed. Jesus acknowledges her faith, saying, "Take courage, daughter, your faith has healed you" (Matthew 9:22). Her persistence is a reminder to keep seeking Jesus, even when obstacles seem insurmountable.</w:t>
      </w:r>
    </w:p>
    <w:p w14:paraId="0F630FD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persistence of the blind men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in seeking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persistent faith of those seeking healing in Matthew 9? </w:t>
      </w:r>
    </w:p>
    <w:p w14:paraId="6AF4F15C"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E96405"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0CBC1578" w14:textId="77777777" w:rsidR="005D6B3F" w:rsidRDefault="005D6B3F" w:rsidP="006D70D2">
      <w:pPr>
        <w:spacing w:line="247" w:lineRule="auto"/>
        <w:rPr>
          <w:rFonts w:eastAsia="Times New Roman"/>
          <w:b/>
          <w:bCs/>
          <w:kern w:val="0"/>
          <w:sz w:val="21"/>
          <w:szCs w:val="21"/>
        </w:rPr>
      </w:pPr>
    </w:p>
    <w:p w14:paraId="666246B9" w14:textId="1FAEB75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Harvest is Plentiful</w:t>
      </w:r>
    </w:p>
    <w:p w14:paraId="63400ED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9:37-38, Jesus tells His disciples, "The harvest is plentiful, but the workers are few. Ask the Lord of the harvest, therefore, to send out workers into His harvest." This is a call to action for all believers. The world is ripe for the Gospel, and we are called to be laborers in God's field, sharing the message of salvation and bringing in the harvest for His kingdom.</w:t>
      </w:r>
    </w:p>
    <w:p w14:paraId="2B85E33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participate in the plentiful harvest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need for more laborers in the harvest?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 more effective laborer in God's harvest? </w:t>
      </w:r>
    </w:p>
    <w:p w14:paraId="4A6B572D"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12FC462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Prayer is a central theme in Matthew 9. Jesus often withdraws to pray, and He encourages His disciples to do the same. Prayer is our lifeline to God, a way to align our hearts with His will and seek His guidance. As we pray, we invite God's power into our lives and the lives of those around us, trusting that He hears and answers our prayers according to His perfect plan.</w:t>
      </w:r>
    </w:p>
    <w:p w14:paraId="731BC96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seek healing and guidance like in Matthew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in the miracles performed in Matthew 9,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faith of those who sought Jesus' help through prayer in Matthew 9? </w:t>
      </w:r>
    </w:p>
    <w:p w14:paraId="089BFCE1"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69DE5E"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173BCAF1" w14:textId="77777777" w:rsidR="005D6B3F" w:rsidRDefault="005D6B3F" w:rsidP="006D70D2">
      <w:pPr>
        <w:spacing w:line="247" w:lineRule="auto"/>
        <w:rPr>
          <w:rFonts w:eastAsia="Times New Roman"/>
          <w:b/>
          <w:bCs/>
          <w:kern w:val="0"/>
          <w:sz w:val="21"/>
          <w:szCs w:val="21"/>
        </w:rPr>
      </w:pPr>
    </w:p>
    <w:p w14:paraId="0C09D3E7" w14:textId="2B848DA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Joy of New Life</w:t>
      </w:r>
    </w:p>
    <w:p w14:paraId="7012FEF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heals and forgives, He brings new life and joy. The synagogue leader's daughter is restored to life, and the woman with the issue of blood is healed. These miracles are a foretaste of the new life we receive in Christ. "I have come that they may have life, and have it to the full" (John 10:10). In Christ, we find true joy and fulfillment, a life transformed by His love and grace.</w:t>
      </w:r>
    </w:p>
    <w:p w14:paraId="23CD00F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experience and share the joy of new life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joy in transformation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new life and let go of past burdens? </w:t>
      </w:r>
    </w:p>
    <w:p w14:paraId="0AAB8BB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721B4F2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9 ends with a sense of urgency. Jesus sees the crowds and is moved to action, knowing the time is short. This urgency should compel us to share the Gospel with those around us. The message of salvation is too important to keep to ourselves. As we go about our daily lives, let's be intentional in sharing the hope and love of Christ, knowing that eternity hangs in the balance.</w:t>
      </w:r>
    </w:p>
    <w:p w14:paraId="1CB89869"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interactions like Jesus did in Matthew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emphasized in spreading the Gospel, as seen in Matthew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respond to the Gospel's urgency in your community?</w:t>
      </w:r>
      <w:r w:rsidRPr="001B37DC">
        <w:br w:type="page"/>
      </w:r>
    </w:p>
    <w:p w14:paraId="70BBB6C1"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10 Teaching Points and Bible Study Questions</w:t>
      </w:r>
    </w:p>
    <w:p w14:paraId="6C5EF64F" w14:textId="6BE52FA7"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Embrace Your Mission with Courage</w:t>
      </w:r>
    </w:p>
    <w:p w14:paraId="121C19A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10, Jesus sends out His disciples with a clear mission: to proclaim the Kingdom of Heaven. He reminds them, "Behold, I am sending you out like sheep among wolves" (Matthew 10:16). This imagery is powerful, urging us to embrace our mission with courage, knowing that we are not alone. Just as the disciples were equipped, we too are empowered by the Holy Spirit to share the Good News with boldness and love.</w:t>
      </w:r>
    </w:p>
    <w:p w14:paraId="5B1002B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find courage to embrace your mission despite facing challenges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courage when sending out His disciples on their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and boldly fulfill your mission today? </w:t>
      </w:r>
    </w:p>
    <w:p w14:paraId="1045F0E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66381C3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instructs His disciples not to take extra provisions for their journey, saying, "The worker is worthy of his provisions" (Matthew 10:10). This lesson teaches us to trust in God's provision. When we step out in faith, God will provide for our needs. Our focus should be on the mission, not on material concerns, trusting that God will supply all we need.</w:t>
      </w:r>
    </w:p>
    <w:p w14:paraId="119E862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trust in God's provision when facing financial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provision through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provision is difficult in a materialistic society? </w:t>
      </w:r>
    </w:p>
    <w:p w14:paraId="164E2B5E"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5B56B3"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6948C458" w14:textId="77777777" w:rsidR="005D6B3F" w:rsidRDefault="005D6B3F" w:rsidP="006D70D2">
      <w:pPr>
        <w:spacing w:line="247" w:lineRule="auto"/>
        <w:rPr>
          <w:rFonts w:eastAsia="Times New Roman"/>
          <w:b/>
          <w:bCs/>
          <w:kern w:val="0"/>
          <w:sz w:val="21"/>
          <w:szCs w:val="21"/>
        </w:rPr>
      </w:pPr>
    </w:p>
    <w:p w14:paraId="098E484A" w14:textId="5119E3E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 Wise and Innocent</w:t>
      </w:r>
    </w:p>
    <w:p w14:paraId="3277ED7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advises, "Be as shrewd as snakes and as innocent as doves" (Matthew 10:16). This balance of wisdom and innocence is crucial in our interactions. We are called to be discerning and strategic, yet maintain purity and integrity. This combination allows us to navigate challenges effectively while reflecting Christ's character.</w:t>
      </w:r>
    </w:p>
    <w:p w14:paraId="3DDEAD8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being "wise as serpents and innocent as doves"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and innocence are both essential in navigating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wisdom and innocence in your interactions with others? </w:t>
      </w:r>
    </w:p>
    <w:p w14:paraId="22B2E03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Expect Opposition</w:t>
      </w:r>
    </w:p>
    <w:p w14:paraId="43507A3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"You will be hated by everyone because of My name" (Matthew 10:22). Opposition is part of the Christian journey. However, this should not deter us. Instead, it is a reminder that we are aligned with Christ. Our response to opposition should be rooted in love and perseverance, knowing that our reward is eternal.</w:t>
      </w:r>
    </w:p>
    <w:p w14:paraId="016D80D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prepare yourself to face opposition when sharing your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inevitability of opposition for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in your beliefs amidst opposition? </w:t>
      </w:r>
    </w:p>
    <w:p w14:paraId="756D1F13"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931E61"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1568D56C" w14:textId="77777777" w:rsidR="005D6B3F" w:rsidRDefault="005D6B3F" w:rsidP="006D70D2">
      <w:pPr>
        <w:spacing w:line="247" w:lineRule="auto"/>
        <w:rPr>
          <w:rFonts w:eastAsia="Times New Roman"/>
          <w:b/>
          <w:bCs/>
          <w:kern w:val="0"/>
          <w:sz w:val="21"/>
          <w:szCs w:val="21"/>
        </w:rPr>
      </w:pPr>
    </w:p>
    <w:p w14:paraId="60F3E742" w14:textId="5D01496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Speak with Confidence</w:t>
      </w:r>
    </w:p>
    <w:p w14:paraId="07FBA93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assures His disciples, "Do not worry about how to respond or what to say. In that hour you will be given what to say" (Matthew 10:19). This promise encourages us to speak with confidence, trusting that the Holy Spirit will guide our words. When we rely on God, He equips us to communicate His truth effectively.</w:t>
      </w:r>
    </w:p>
    <w:p w14:paraId="2FE3E483" w14:textId="77777777" w:rsidR="005D6B3F" w:rsidRDefault="006D70D2" w:rsidP="006D70D2">
      <w:pPr>
        <w:spacing w:line="247" w:lineRule="auto"/>
        <w:rPr>
          <w:rFonts w:eastAsia="Times New Roman"/>
          <w:b/>
          <w:bCs/>
          <w:kern w:val="0"/>
          <w:sz w:val="21"/>
          <w:szCs w:val="21"/>
        </w:rPr>
      </w:pPr>
      <w:r w:rsidRPr="00F6333B">
        <w:rPr>
          <w:rFonts w:eastAsia="Times New Roman"/>
          <w:kern w:val="0"/>
          <w:sz w:val="21"/>
          <w:szCs w:val="21"/>
        </w:rPr>
        <w:t>1. How can you apply Jesus' instructions to speak confidently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confidence in speaking is emphasized in Matthew 10,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overcome fear and speak with confidence about your beliefs?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1543A4" w14:textId="0735A411"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Value Your Worth in God</w:t>
      </w:r>
    </w:p>
    <w:p w14:paraId="02D0A9F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emphasizes, "You are worth more than many sparrows" (Matthew 10:31). This profound truth reminds us of our inherent value in God's eyes. Despite challenges or feelings of inadequacy, we are cherished by our Creator. This assurance empowers us to live boldly, knowing we are deeply loved and valued.</w:t>
      </w:r>
    </w:p>
    <w:p w14:paraId="1A155C3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your worth in God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value in God helps overcome fear and anxiety?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worth in God's eyes? </w:t>
      </w:r>
    </w:p>
    <w:p w14:paraId="4A685825"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D70BBD"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516E1558" w14:textId="77777777" w:rsidR="005D6B3F" w:rsidRDefault="005D6B3F" w:rsidP="006D70D2">
      <w:pPr>
        <w:spacing w:line="247" w:lineRule="auto"/>
        <w:rPr>
          <w:rFonts w:eastAsia="Times New Roman"/>
          <w:b/>
          <w:bCs/>
          <w:kern w:val="0"/>
          <w:sz w:val="21"/>
          <w:szCs w:val="21"/>
        </w:rPr>
      </w:pPr>
    </w:p>
    <w:p w14:paraId="407EC07C" w14:textId="36EA313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Prioritize Christ Above All</w:t>
      </w:r>
    </w:p>
    <w:p w14:paraId="59AB291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declares, "Anyone who loves their father or mother more than Me is not worthy of Me" (Matthew 10:37). This call to prioritize Christ above all else is a challenge to our loyalties. Our ultimate allegiance is to Jesus, and this commitment shapes our relationships and decisions, ensuring that He remains at the center of our lives.</w:t>
      </w:r>
    </w:p>
    <w:p w14:paraId="1655361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Christ in daily decisions when faced with conflicting responsibilities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Christ remains your top priority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prioritizing Christ might lead to difficult choices or sacrifices in your life? </w:t>
      </w:r>
    </w:p>
    <w:p w14:paraId="5E091A86"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Cost of Discipleship</w:t>
      </w:r>
    </w:p>
    <w:p w14:paraId="1E4B5E6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states, "Whoever does not take up their cross and follow Me is not worthy of Me" (Matthew 10:38). Discipleship involves sacrifice and commitment. Embracing the cost of following Jesus means surrendering our own desires and ambitions for His greater purpose. This path leads to true fulfillment and eternal reward.</w:t>
      </w:r>
    </w:p>
    <w:p w14:paraId="4C72239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embrace the sacrifices required for true discipleship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discipleship over personal comfort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the cost of discipleship strengthen your faith and commitment to Jesus? </w:t>
      </w:r>
    </w:p>
    <w:p w14:paraId="3B741765"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399510"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C0A464F" w14:textId="77777777" w:rsidR="005D6B3F" w:rsidRDefault="005D6B3F" w:rsidP="006D70D2">
      <w:pPr>
        <w:spacing w:line="247" w:lineRule="auto"/>
        <w:rPr>
          <w:rFonts w:eastAsia="Times New Roman"/>
          <w:b/>
          <w:bCs/>
          <w:kern w:val="0"/>
          <w:sz w:val="21"/>
          <w:szCs w:val="21"/>
        </w:rPr>
      </w:pPr>
    </w:p>
    <w:p w14:paraId="51CCF15C" w14:textId="6718588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Find Life Through Surrender</w:t>
      </w:r>
    </w:p>
    <w:p w14:paraId="3E54408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teaches, "Whoever finds their life will lose it, and whoever loses their life for My sake will find it" (Matthew 10:39). This paradoxical truth reveals that true life is found in surrendering to Christ. When we let go of our own plans and embrace His will, we discover a life of purpose, joy, and eternal significance.</w:t>
      </w:r>
    </w:p>
    <w:p w14:paraId="413C0FF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surrendering personal desires lead to finding true life and purpose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spiritual growth over material success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choosing to surrender to God's will often require courage and trust in uncertain situations? </w:t>
      </w:r>
    </w:p>
    <w:p w14:paraId="383CAAC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Hospitality</w:t>
      </w:r>
    </w:p>
    <w:p w14:paraId="0A6F80E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concludes with a powerful reminder of the impact of hospitality: "Whoever receives you receives Me" (Matthew 10:40). Welcoming others in Christ's name is a profound act of love and service. It reflects the heart of the Gospel and opens doors for the Kingdom to advance. Our hospitality can be a powerful witness to the love of Christ.</w:t>
      </w:r>
    </w:p>
    <w:p w14:paraId="72B13977"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hospitality in your community to reflect the teachings of Matthew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emphasized as a powerful tool in Matthew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make others feel welcomed and valued in your home or church?</w:t>
      </w:r>
      <w:r w:rsidRPr="001B37DC">
        <w:br w:type="page"/>
      </w:r>
    </w:p>
    <w:p w14:paraId="13F68DBC"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11 Teaching Points and Bible Study Questions</w:t>
      </w:r>
    </w:p>
    <w:p w14:paraId="74A81061" w14:textId="21380EC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Embrace the Invitation of Rest</w:t>
      </w:r>
    </w:p>
    <w:p w14:paraId="6E89441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11:28, Jesus extends a heartfelt invitation: "Come to Me, all you who are weary and burdened, and I will give you rest." This is not just a call to physical rest but a deeper, spiritual rejuvenation. In a world that often feels overwhelming, remember that true peace and rest are found in Christ. Let this promise be your refuge when life gets hectic.</w:t>
      </w:r>
    </w:p>
    <w:p w14:paraId="2305DAB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Jesus' invitation to rest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spiritual growth and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rest in your life? </w:t>
      </w:r>
    </w:p>
    <w:p w14:paraId="32A51093"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the Gentle and Humble Heart</w:t>
      </w:r>
    </w:p>
    <w:p w14:paraId="0179AC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describes Himself in Matthew 11:29 as "gentle and humble in heart." This is a powerful reminder that humility and gentleness are not signs of weakness but of strength. As followers of Christ, we are called to emulate His character, finding strength in humility and power in gentleness. Let these qualities guide your interactions with others.</w:t>
      </w:r>
    </w:p>
    <w:p w14:paraId="33E2111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gentleness and humility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learning from His gentle and humble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embody a more gentle and humble approach in conflicts? </w:t>
      </w:r>
    </w:p>
    <w:p w14:paraId="5EA38C2F"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C0F7BE"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6516D37D" w14:textId="77777777" w:rsidR="005D6B3F" w:rsidRDefault="005D6B3F" w:rsidP="006D70D2">
      <w:pPr>
        <w:spacing w:line="247" w:lineRule="auto"/>
        <w:rPr>
          <w:rFonts w:eastAsia="Times New Roman"/>
          <w:b/>
          <w:bCs/>
          <w:kern w:val="0"/>
          <w:sz w:val="21"/>
          <w:szCs w:val="21"/>
        </w:rPr>
      </w:pPr>
    </w:p>
    <w:p w14:paraId="02B6413A" w14:textId="2AED1A4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Recognize the Burden that is Light</w:t>
      </w:r>
    </w:p>
    <w:p w14:paraId="24F110F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11:30, Jesus assures us, "For My yoke is easy and My burden is light." Unlike the heavy burdens of the world, the yoke of Christ is designed to fit us perfectly, providing guidance without oppression. Embrace this divine partnership, knowing that with Christ, you are never alone in your journey.</w:t>
      </w:r>
    </w:p>
    <w:p w14:paraId="4F23DEF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promise of a light burden to your daily stressors?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describes His burden as light, and how does this impact your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exchange your burdens for Jesus' light yoke? </w:t>
      </w:r>
    </w:p>
    <w:p w14:paraId="2E2D375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Importance of Repentance</w:t>
      </w:r>
    </w:p>
    <w:p w14:paraId="17B07D4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11:20-24 highlights the consequences of unrepentance. Jesus rebukes the cities that witnessed His miracles yet refused to repent. This serves as a sobering reminder of the importance of turning away from sin and towards God. Repentance is not just a one-time act but a continual posture of the heart.</w:t>
      </w:r>
    </w:p>
    <w:p w14:paraId="68C254D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daily repentance into your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repentance as crucial for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understand and embrace repentance in their lives? </w:t>
      </w:r>
    </w:p>
    <w:p w14:paraId="4C462A93"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857913"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0653A4C6" w14:textId="77777777" w:rsidR="005D6B3F" w:rsidRDefault="005D6B3F" w:rsidP="006D70D2">
      <w:pPr>
        <w:spacing w:line="247" w:lineRule="auto"/>
        <w:rPr>
          <w:rFonts w:eastAsia="Times New Roman"/>
          <w:b/>
          <w:bCs/>
          <w:kern w:val="0"/>
          <w:sz w:val="21"/>
          <w:szCs w:val="21"/>
        </w:rPr>
      </w:pPr>
    </w:p>
    <w:p w14:paraId="023CE232" w14:textId="17828C7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Appreciate the Revelation to the Childlike</w:t>
      </w:r>
    </w:p>
    <w:p w14:paraId="74BE4CD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11:25, Jesus praises the Father for revealing truths to "little children." This teaches us the value of approaching God with childlike faith and openness. It's not about intellectual prowess but a heart willing to receive and trust in God's wisdom. Cultivate a spirit of wonder and simplicity in your faith journey.</w:t>
      </w:r>
    </w:p>
    <w:p w14:paraId="643DA5F5" w14:textId="77777777" w:rsidR="005D6B3F" w:rsidRDefault="006D70D2" w:rsidP="006D70D2">
      <w:pPr>
        <w:spacing w:line="247" w:lineRule="auto"/>
      </w:pPr>
      <w:r w:rsidRPr="00F6333B">
        <w:rPr>
          <w:rFonts w:eastAsia="Times New Roman"/>
          <w:kern w:val="0"/>
          <w:sz w:val="21"/>
          <w:szCs w:val="21"/>
        </w:rPr>
        <w:t>1. How can adopting a childlike attitude enhance your understanding of spiritual truths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values childlike qualities in receiving divine revelation?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childlike openness to God's teachings?</w:t>
      </w:r>
    </w:p>
    <w:p w14:paraId="04D8B9F9" w14:textId="1D8A7881"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the Sovereignty of the Son</w:t>
      </w:r>
    </w:p>
    <w:p w14:paraId="0963313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11:27 reveals the unique relationship between the Father and the Son: "All things have been entrusted to Me by My Father." This underscores the authority of Jesus and His role in revealing the Father to us. Trust in His sovereignty and lean on His understanding, knowing that He holds all things together.</w:t>
      </w:r>
    </w:p>
    <w:p w14:paraId="3D63E7D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acknowledging Jesus'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authority brings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submit to Jesus' sovereignty in your life? </w:t>
      </w:r>
    </w:p>
    <w:p w14:paraId="2C21B1FC"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A64F67"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3865AC54" w14:textId="77777777" w:rsidR="005D6B3F" w:rsidRDefault="005D6B3F" w:rsidP="006D70D2">
      <w:pPr>
        <w:spacing w:line="247" w:lineRule="auto"/>
        <w:rPr>
          <w:rFonts w:eastAsia="Times New Roman"/>
          <w:b/>
          <w:bCs/>
          <w:kern w:val="0"/>
          <w:sz w:val="21"/>
          <w:szCs w:val="21"/>
        </w:rPr>
      </w:pPr>
    </w:p>
    <w:p w14:paraId="3CC118CA" w14:textId="3440E38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Witness the Fulfillment of Prophecy</w:t>
      </w:r>
    </w:p>
    <w:p w14:paraId="56E0CB6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11, Jesus fulfills Old Testament prophecies, affirming His identity as the Messiah. This chapter encourages us to delve into Scripture, seeing how the Old and New Testaments harmonize. Let this inspire confidence in the reliability of God's Word and His promises.</w:t>
      </w:r>
    </w:p>
    <w:p w14:paraId="08E74BD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witnessing prophecy fulfillment in Matthew 11 strengthen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fulfilled prophecy is important for understanding Jesus' mission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witness and share the fulfillment of prophecy in your community? </w:t>
      </w:r>
    </w:p>
    <w:p w14:paraId="2C5442E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Encouraged by John the Baptist's Role</w:t>
      </w:r>
    </w:p>
    <w:p w14:paraId="379777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11:11, Jesus honors John the Baptist, saying, "Among those born of women there has not risen anyone greater than John the Baptist." Yet, He also points out that the least in the kingdom of heaven is greater than John. This paradox encourages us to find our worth not in worldly status but in our identity in Christ.</w:t>
      </w:r>
    </w:p>
    <w:p w14:paraId="48D706E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John the Baptist's perseverance encourage you in your own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praised John despite his doubts, and how can this inspire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John's role to strengthen your commitment to your calling? </w:t>
      </w:r>
    </w:p>
    <w:p w14:paraId="628C55F9"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CFB6FB"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1E85433" w14:textId="77777777" w:rsidR="005D6B3F" w:rsidRDefault="005D6B3F" w:rsidP="006D70D2">
      <w:pPr>
        <w:spacing w:line="247" w:lineRule="auto"/>
        <w:rPr>
          <w:rFonts w:eastAsia="Times New Roman"/>
          <w:b/>
          <w:bCs/>
          <w:kern w:val="0"/>
          <w:sz w:val="21"/>
          <w:szCs w:val="21"/>
        </w:rPr>
      </w:pPr>
    </w:p>
    <w:p w14:paraId="7C31C58E" w14:textId="10AB97B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Recognize the Kingdom's Forceful Advance</w:t>
      </w:r>
    </w:p>
    <w:p w14:paraId="1C74C46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11:12 speaks of the kingdom of heaven advancing forcefully. This imagery reminds us that the kingdom is active and dynamic, not passive. As believers, we are called to participate in this movement, sharing the gospel with urgency and passion. Be bold in your witness, knowing the kingdom is advancing.</w:t>
      </w:r>
    </w:p>
    <w:p w14:paraId="469FB24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participate in the Kingdom's forceful advance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Kingdom's advance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Kingdom's advancing force? </w:t>
      </w:r>
    </w:p>
    <w:p w14:paraId="7788431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on the Unchanging Nature of Christ</w:t>
      </w:r>
    </w:p>
    <w:p w14:paraId="41827A4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Matthew 11:19 describes Jesus as "a friend of tax collectors and sinners." This highlights His unchanging nature of love and acceptance. No matter where you are in life, Jesus meets you with open arms. Let this truth transform your heart and inspire you to extend the same grace to others.</w:t>
      </w:r>
    </w:p>
    <w:p w14:paraId="459A0D86"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find comfort in Christ's unchanging nature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does Christ's consistency matter in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Christ's unchanging nature in challenging times?</w:t>
      </w:r>
      <w:r w:rsidRPr="001B37DC">
        <w:br w:type="page"/>
      </w:r>
    </w:p>
    <w:p w14:paraId="4205A0B3"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12 Teaching Points and Bible Study Questions</w:t>
      </w:r>
    </w:p>
    <w:p w14:paraId="6CF2D6C1" w14:textId="68F2E0A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Lord of the Sabbath</w:t>
      </w:r>
    </w:p>
    <w:p w14:paraId="3B25A14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12:8, Jesus declares, "For the Son of Man is Lord of the Sabbath." This powerful statement reminds us that Jesus holds authority over all things, including the sacred traditions we hold dear. It encourages us to prioritize our relationship with Him over rigid adherence to rules. Let this truth guide you to find rest in Christ, who offers peace beyond the constraints of our busy lives.</w:t>
      </w:r>
    </w:p>
    <w:p w14:paraId="2DA7E6E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rest and worship in your weekly routine like Jesus taught about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mercy over sacrifice in observing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Sabbath practices align with the spirit of rest and compassion? </w:t>
      </w:r>
    </w:p>
    <w:p w14:paraId="1D51C67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Mercy Over Sacrifice</w:t>
      </w:r>
    </w:p>
    <w:p w14:paraId="6536C26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challenges the Pharisees by quoting Hosea 6:6, "I desire mercy, not sacrifice." This lesson teaches us that God values compassion and kindness over ritualistic practices. In our daily interactions, let's strive to show mercy and love, reflecting the heart of God in all we do. Remember, it's not about what we can do for God, but how we can love others through Him.</w:t>
      </w:r>
    </w:p>
    <w:p w14:paraId="00CDC69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mercy over ritual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mercy over sacrifice in His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mercy in challenging situations? </w:t>
      </w:r>
    </w:p>
    <w:p w14:paraId="67BCABE1"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B27B65"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5D6DDEC" w14:textId="77777777" w:rsidR="005D6B3F" w:rsidRDefault="005D6B3F" w:rsidP="006D70D2">
      <w:pPr>
        <w:spacing w:line="247" w:lineRule="auto"/>
        <w:rPr>
          <w:rFonts w:eastAsia="Times New Roman"/>
          <w:b/>
          <w:bCs/>
          <w:kern w:val="0"/>
          <w:sz w:val="21"/>
          <w:szCs w:val="21"/>
        </w:rPr>
      </w:pPr>
    </w:p>
    <w:p w14:paraId="71482D0D" w14:textId="3234922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Healing on the Sabbath</w:t>
      </w:r>
    </w:p>
    <w:p w14:paraId="78F52D4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heals a man with a withered hand on the Sabbath, He demonstrates that doing good should never be restricted by time or tradition. Matthew 12:12 states, "Therefore it is lawful to do good on the Sabbath." This lesson encourages us to seize every opportunity to help others, regardless of the day or circumstance, embodying the love and compassion of Christ.</w:t>
      </w:r>
    </w:p>
    <w:p w14:paraId="70D6F53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compassion over tradition in your daily life, like Jesus did on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example of healing on the Sabbath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challenged Sabbath norms, and how can you apply this courage in your actions? </w:t>
      </w:r>
    </w:p>
    <w:p w14:paraId="0189A1D6"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Unforgivable Sin</w:t>
      </w:r>
    </w:p>
    <w:p w14:paraId="18124F6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12:31-32, Jesus warns about blasphemy against the Holy Spirit, which will not be forgiven. This sobering lesson highlights the importance of recognizing and respecting the work of the Holy Spirit in our lives. It calls us to be vigilant in our faith, ensuring our hearts remain open to the Spirit's guidance and conviction.</w:t>
      </w:r>
    </w:p>
    <w:p w14:paraId="117D194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we ensure our words and actions align with the Holy Spirit's guidance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nature of forgiveness is crucial in 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hardening your heart against spiritual truths? </w:t>
      </w:r>
    </w:p>
    <w:p w14:paraId="5A40A084"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1C08A1"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5F721A80" w14:textId="77777777" w:rsidR="005D6B3F" w:rsidRDefault="005D6B3F" w:rsidP="006D70D2">
      <w:pPr>
        <w:spacing w:line="247" w:lineRule="auto"/>
        <w:rPr>
          <w:rFonts w:eastAsia="Times New Roman"/>
          <w:b/>
          <w:bCs/>
          <w:kern w:val="0"/>
          <w:sz w:val="21"/>
          <w:szCs w:val="21"/>
        </w:rPr>
      </w:pPr>
    </w:p>
    <w:p w14:paraId="073EBB1B" w14:textId="5F83D43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 Tree and Its Fruit</w:t>
      </w:r>
    </w:p>
    <w:p w14:paraId="0C9CA68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uses the analogy of a tree and its fruit to illustrate the importance of our words and actions. Matthew 12:33 says, "Make a tree good and its fruit will be good." This lesson challenges us to cultivate a heart aligned with God's will, producing words and deeds that reflect His goodness. Let your life be a testament to the transformative power of Christ.</w:t>
      </w:r>
    </w:p>
    <w:p w14:paraId="22A90A5D" w14:textId="77777777" w:rsidR="005D6B3F" w:rsidRDefault="006D70D2" w:rsidP="006D70D2">
      <w:pPr>
        <w:spacing w:line="247" w:lineRule="auto"/>
      </w:pPr>
      <w:r w:rsidRPr="00F6333B">
        <w:rPr>
          <w:rFonts w:eastAsia="Times New Roman"/>
          <w:kern w:val="0"/>
          <w:sz w:val="21"/>
          <w:szCs w:val="21"/>
        </w:rPr>
        <w:t>1. How can you ensure your words and actions reflect the good fruit of your heart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connection between heart condition and spoken words?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heart that consistently produces good fruit?</w:t>
      </w:r>
    </w:p>
    <w:p w14:paraId="49847982" w14:textId="2171B7E8"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 of Jonah</w:t>
      </w:r>
    </w:p>
    <w:p w14:paraId="7A363E1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Pharisees demand a sign, but Jesus points them to the sign of Jonah, foreshadowing His resurrection. Matthew 12:40 states, "For as Jonah was three days and three nights in the belly of a huge fish, so the Son of Man will be three days and three nights in the heart of the earth." This lesson underscores the centrality of the resurrection in our faith, reminding us of the hope and victory we have in Christ.</w:t>
      </w:r>
    </w:p>
    <w:p w14:paraId="0DF8548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respond to signs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repentance in the story of Jonah?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Jonah's story about seeking forgiveness and transformation in your own life? </w:t>
      </w:r>
    </w:p>
    <w:p w14:paraId="6116ACC0"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178E50"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7CE2CDEB" w14:textId="77777777" w:rsidR="005D6B3F" w:rsidRDefault="005D6B3F" w:rsidP="006D70D2">
      <w:pPr>
        <w:spacing w:line="247" w:lineRule="auto"/>
        <w:rPr>
          <w:rFonts w:eastAsia="Times New Roman"/>
          <w:b/>
          <w:bCs/>
          <w:kern w:val="0"/>
          <w:sz w:val="21"/>
          <w:szCs w:val="21"/>
        </w:rPr>
      </w:pPr>
    </w:p>
    <w:p w14:paraId="0AD012DE" w14:textId="5DBB7E2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Return of an Unclean Spirit</w:t>
      </w:r>
    </w:p>
    <w:p w14:paraId="6B70953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about the dangers of a cleansed but empty heart in Matthew 12:43-45. This lesson teaches us that spiritual renewal must be accompanied by a filling of the Holy Spirit. It's not enough to rid ourselves of sin; we must invite Christ to dwell within us, ensuring our hearts are occupied by His presence and power.</w:t>
      </w:r>
    </w:p>
    <w:p w14:paraId="5919D6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guard against negative influences returning after overcoming them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fill your life with positive habits after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lasting spiritual growth and transformation? </w:t>
      </w:r>
    </w:p>
    <w:p w14:paraId="4F3FD23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True Family</w:t>
      </w:r>
    </w:p>
    <w:p w14:paraId="5E6F89C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told His mother and brothers are waiting, Jesus redefines family as those who do the will of His Father. Matthew 12:50 says, "For whoever does the will of My Father in heaven is My brother and sister and mother." This lesson invites us to embrace the spiritual family we have in Christ, united by our shared commitment to God's will.</w:t>
      </w:r>
    </w:p>
    <w:p w14:paraId="78065BC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spiritual relationships over biological ones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Jesus' definition of true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spiritual kinship over blood relations in Matthew 12? </w:t>
      </w:r>
    </w:p>
    <w:p w14:paraId="13264CA4"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5C5EB7"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3E9581D3" w14:textId="77777777" w:rsidR="005D6B3F" w:rsidRDefault="005D6B3F" w:rsidP="006D70D2">
      <w:pPr>
        <w:spacing w:line="247" w:lineRule="auto"/>
        <w:rPr>
          <w:rFonts w:eastAsia="Times New Roman"/>
          <w:b/>
          <w:bCs/>
          <w:kern w:val="0"/>
          <w:sz w:val="21"/>
          <w:szCs w:val="21"/>
        </w:rPr>
      </w:pPr>
    </w:p>
    <w:p w14:paraId="26FCE1FA" w14:textId="20AA413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Words</w:t>
      </w:r>
    </w:p>
    <w:p w14:paraId="4E75FC4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emphasizes the significance of our words, stating in Matthew 12:36, "But I tell you that men will give an account on the day of judgment for every careless word they have spoken." This lesson reminds us to be mindful of our speech, using our words to build up and encourage others, reflecting the love and truth of Christ.</w:t>
      </w:r>
    </w:p>
    <w:p w14:paraId="1F5BFC1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use your words to bring healing and encouragement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words in revealing the heart's condition?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align with your values and beliefs? </w:t>
      </w:r>
    </w:p>
    <w:p w14:paraId="26E214E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Heart of Worship</w:t>
      </w:r>
    </w:p>
    <w:p w14:paraId="4A49D8D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12, Jesus challenges the Pharisees' superficial worship, calling for a heart truly devoted to God. This lesson encourages us to examine our own worship practices, ensuring they are rooted in genuine love and reverence for the Lord. Let your worship be a reflection of a heart fully surrendered to Him, glorifying God in all aspects of your life.</w:t>
      </w:r>
    </w:p>
    <w:p w14:paraId="0E114711"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worship is heartfelt and not just a ritual, as seen in Matthew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mercy over sacrifice in your personal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heart with God's will during worship, based on Matthew 12?</w:t>
      </w:r>
      <w:r w:rsidRPr="001B37DC">
        <w:br w:type="page"/>
      </w:r>
    </w:p>
    <w:p w14:paraId="47E0142B"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13 Teaching Points and Bible Study Questions</w:t>
      </w:r>
    </w:p>
    <w:p w14:paraId="7A7289EA" w14:textId="08A24C2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the Parable</w:t>
      </w:r>
    </w:p>
    <w:p w14:paraId="1721BD1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13, Jesus uses parables to convey profound truths. Parables are simple stories with deep spiritual meanings, designed to reveal the mysteries of the kingdom of heaven. As Jesus explains, "To you it has been given to know the secrets of the kingdom of heaven, but to them it has not been given" (Matthew 13:11). These stories invite us to dig deeper, encouraging us to seek understanding and wisdom from God.</w:t>
      </w:r>
    </w:p>
    <w:p w14:paraId="0460B29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lessons from the parables in Matthew 13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used parables to convey spiritual truths to His audience?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gain by understanding the deeper meanings of the parables in Matthew 13? </w:t>
      </w:r>
    </w:p>
    <w:p w14:paraId="0CB109E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Sower and the Seeds</w:t>
      </w:r>
    </w:p>
    <w:p w14:paraId="7ED5A6B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Sower teaches us about the different responses to the Word of God. The seed that falls on good soil represents those who hear the word and understand it, producing a fruitful harvest. Jesus says, "But the seed sown on good soil is the one who hears the word and understands it" (Matthew 13:23). This reminds us to cultivate our hearts to be receptive to God's message.</w:t>
      </w:r>
    </w:p>
    <w:p w14:paraId="656A162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cultivate "good soil" in your life to receive and nurture God's word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maintain their faith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distractions from choking your spiritual growth? </w:t>
      </w:r>
    </w:p>
    <w:p w14:paraId="5D07FE78"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78A370"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277EE52" w14:textId="77777777" w:rsidR="005D6B3F" w:rsidRDefault="005D6B3F" w:rsidP="006D70D2">
      <w:pPr>
        <w:spacing w:line="247" w:lineRule="auto"/>
        <w:rPr>
          <w:rFonts w:eastAsia="Times New Roman"/>
          <w:b/>
          <w:bCs/>
          <w:kern w:val="0"/>
          <w:sz w:val="21"/>
          <w:szCs w:val="21"/>
        </w:rPr>
      </w:pPr>
    </w:p>
    <w:p w14:paraId="31E15F57" w14:textId="5222F75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Wheat and the Tares</w:t>
      </w:r>
    </w:p>
    <w:p w14:paraId="2E135FC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This parable illustrates the coexistence of good and evil in the world until the end of the age. Jesus explains that the wheat and the tares will grow together until the harvest, when they will be separated. "Let both grow together until the harvest" (Matthew 13:30). It encourages us to remain patient and faithful, trusting in God's ultimate justice.</w:t>
      </w:r>
    </w:p>
    <w:p w14:paraId="384E209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between genuine and false influences in your life, like wheat and tares?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nurture the "wheat"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patience is important when dealing with challenges that resemble tares? </w:t>
      </w:r>
    </w:p>
    <w:p w14:paraId="2845561D"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Mustard Seed</w:t>
      </w:r>
    </w:p>
    <w:p w14:paraId="070569C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Mustard Seed highlights the kingdom of heaven's humble beginnings and its exponential growth. Jesus describes it as "the smallest of all seeds, yet when it grows, it is the largest of garden plants" (Matthew 13:32). This teaches us that even the smallest acts of faith can lead to great outcomes in God's kingdom.</w:t>
      </w:r>
    </w:p>
    <w:p w14:paraId="75B7EFE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nurture small beginnings in your life to grow into something impactful like the mustard seed?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faith can lead to significant changes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faith grows steadily like the mustard seed? </w:t>
      </w:r>
    </w:p>
    <w:p w14:paraId="57FD0DD4"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C036FD"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6B2C963B" w14:textId="77777777" w:rsidR="005D6B3F" w:rsidRDefault="005D6B3F" w:rsidP="006D70D2">
      <w:pPr>
        <w:spacing w:line="247" w:lineRule="auto"/>
        <w:rPr>
          <w:rFonts w:eastAsia="Times New Roman"/>
          <w:b/>
          <w:bCs/>
          <w:kern w:val="0"/>
          <w:sz w:val="21"/>
          <w:szCs w:val="21"/>
        </w:rPr>
      </w:pPr>
    </w:p>
    <w:p w14:paraId="2C7C41DF" w14:textId="2A0A60B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Leaven</w:t>
      </w:r>
    </w:p>
    <w:p w14:paraId="35F7DBB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this parable, Jesus compares the kingdom of heaven to leaven that a woman mixes into flour until it is all leavened. "The kingdom of heaven is like leaven that a woman took and mixed into three measures of flour" (Matthew 13:33). This illustrates how the influence of God's kingdom permeates and transforms the world, often in unseen ways.</w:t>
      </w:r>
    </w:p>
    <w:p w14:paraId="284AE801" w14:textId="27D2C19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small, positive influences in your life to create significant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compared the Kingdom of Heaven to leaven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positively impact those around you, like leaven in dough?</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Hidden Treasure</w:t>
      </w:r>
    </w:p>
    <w:p w14:paraId="5CB3443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Hidden Treasure reveals the incomparable value of the kingdom of heaven. When a man finds a treasure hidden in a field, he sells everything he has to buy that field. "In his joy, he goes and sells all that he has and buys that field" (Matthew 13:44). This encourages us to prioritize God's kingdom above all else, recognizing its eternal worth.</w:t>
      </w:r>
    </w:p>
    <w:p w14:paraId="644D76E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prioritize the "hidden treasures"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for what you truly value?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hidden treasures requires a shift in perspective? </w:t>
      </w:r>
    </w:p>
    <w:p w14:paraId="11F034F5"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B9D49B"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2789A0ED" w14:textId="77777777" w:rsidR="005D6B3F" w:rsidRDefault="005D6B3F" w:rsidP="006D70D2">
      <w:pPr>
        <w:spacing w:line="247" w:lineRule="auto"/>
        <w:rPr>
          <w:rFonts w:eastAsia="Times New Roman"/>
          <w:b/>
          <w:bCs/>
          <w:kern w:val="0"/>
          <w:sz w:val="21"/>
          <w:szCs w:val="21"/>
        </w:rPr>
      </w:pPr>
    </w:p>
    <w:p w14:paraId="0AD7F1B0" w14:textId="501DEFE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Pearl of Great Price</w:t>
      </w:r>
    </w:p>
    <w:p w14:paraId="195F980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Similar to the hidden treasure, the Parable of the Pearl of Great Price emphasizes the kingdom's supreme value. A merchant finds a pearl of great value and sells everything to purchase it. "When he found one very precious pearl, he went away and sold all he had and bought it" (Matthew 13:46). This teaches us to seek and cherish the kingdom with all our hearts.</w:t>
      </w:r>
    </w:p>
    <w:p w14:paraId="0357E2A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prioritize the "pearls" in your life that hold true value?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sacrifices are you willing to make to pursue what you consider your greatest treasure?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merchant sold everything for the pearl, and how does this apply to your life? </w:t>
      </w:r>
    </w:p>
    <w:p w14:paraId="5D9F6E5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Dragnet</w:t>
      </w:r>
    </w:p>
    <w:p w14:paraId="485916F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Dragnet illustrates the final judgment, where the righteous and the wicked will be separated. "The angels will come and separate the wicked from the righteous" (Matthew 13:49). It serves as a reminder of the importance of living a life aligned with God's will, as we await His return.</w:t>
      </w:r>
    </w:p>
    <w:p w14:paraId="1CD2B1E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and separate good influences from bad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are part of the "good fish" in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reflect on your actions and their eternal consequences? </w:t>
      </w:r>
    </w:p>
    <w:p w14:paraId="2DDF2775"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45DF6D"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6AFA26D0" w14:textId="77777777" w:rsidR="005D6B3F" w:rsidRDefault="005D6B3F" w:rsidP="006D70D2">
      <w:pPr>
        <w:spacing w:line="247" w:lineRule="auto"/>
        <w:rPr>
          <w:rFonts w:eastAsia="Times New Roman"/>
          <w:b/>
          <w:bCs/>
          <w:kern w:val="0"/>
          <w:sz w:val="21"/>
          <w:szCs w:val="21"/>
        </w:rPr>
      </w:pPr>
    </w:p>
    <w:p w14:paraId="5A00099D" w14:textId="1799310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Householder's Treasure</w:t>
      </w:r>
    </w:p>
    <w:p w14:paraId="4E7DC14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concludes with a parable about a householder who brings out treasures new and old. "Every scribe who has been discipled in the kingdom of heaven is like a homeowner who brings out of his storeroom new treasures as well as old" (Matthew 13:52). This encourages us to value both the timeless truths of Scripture and the fresh insights God provides.</w:t>
      </w:r>
    </w:p>
    <w:p w14:paraId="496D64B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prioritize the treasures in your life that align with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householder values both old and new treasures, and how can this apply to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continually seeking and valuing spiritual treasures in your daily life? </w:t>
      </w:r>
    </w:p>
    <w:p w14:paraId="04BD8DB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Rejection at Nazareth</w:t>
      </w:r>
    </w:p>
    <w:p w14:paraId="76F3232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Matthew 13 ends with Jesus being rejected in His hometown. Despite His wisdom and miracles, the people took offense at Him. "And they took offense at Him" (Matthew 13:57). This reminds us that following Christ may lead to rejection, but we are called to remain steadfast in our faith, trusting in His plan and purpose.</w:t>
      </w:r>
    </w:p>
    <w:p w14:paraId="6899C3A0"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respond when your beliefs are dismissed by those closest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familiarity can lead to a lack of appreciation for someone's abilities or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faith when facing rejection or skepticism from your community?</w:t>
      </w:r>
      <w:r w:rsidRPr="001B37DC">
        <w:br w:type="page"/>
      </w:r>
    </w:p>
    <w:p w14:paraId="6DF2AD36"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14 Teaching Points and Bible Study Questions</w:t>
      </w:r>
    </w:p>
    <w:p w14:paraId="11EBD387" w14:textId="19AFFAE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Faith Over Fear</w:t>
      </w:r>
    </w:p>
    <w:p w14:paraId="1F1E8C8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14, we witness Peter stepping out of the boat to walk on water towards Jesus. This incredible moment teaches us that faith can empower us to do the impossible. When Peter's focus shifted from Jesus to the storm, he began to sink. This reminds us to keep our eyes on Christ, especially when life's storms rage around us. As Jesus said, "Take courage! It is I. Do not be afraid" (Matthew 14:27). Let faith, not fear, guide your steps.</w:t>
      </w:r>
    </w:p>
    <w:p w14:paraId="7201F08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Peter's faith in stepping out of the boat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faith over fear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Jesus help diminish your fears in difficult times? </w:t>
      </w:r>
    </w:p>
    <w:p w14:paraId="4F74806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436F76F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Before feeding the five thousand, Jesus withdrew to a solitary place to pray. This highlights the importance of seeking solitude and communion with God, especially before undertaking significant tasks. Prayer is our lifeline to the </w:t>
      </w:r>
      <w:proofErr w:type="gramStart"/>
      <w:r w:rsidRPr="00F6333B">
        <w:rPr>
          <w:rFonts w:eastAsia="Times New Roman"/>
          <w:kern w:val="0"/>
          <w:sz w:val="21"/>
          <w:szCs w:val="21"/>
        </w:rPr>
        <w:t>Father</w:t>
      </w:r>
      <w:proofErr w:type="gramEnd"/>
      <w:r w:rsidRPr="00F6333B">
        <w:rPr>
          <w:rFonts w:eastAsia="Times New Roman"/>
          <w:kern w:val="0"/>
          <w:sz w:val="21"/>
          <w:szCs w:val="21"/>
        </w:rPr>
        <w:t>, providing strength and guidance. As Jesus demonstrated, taking time to pray can prepare us for the challenges ahead.</w:t>
      </w:r>
    </w:p>
    <w:p w14:paraId="2632CED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faith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prayer before performing miracles,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prayer in solitude to enhance your personal prayer life? </w:t>
      </w:r>
    </w:p>
    <w:p w14:paraId="0FC74FDE" w14:textId="77777777" w:rsidR="005D6B3F"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0252A7" w14:textId="77777777" w:rsidR="005D6B3F" w:rsidRDefault="005D6B3F">
      <w:pPr>
        <w:spacing w:after="0" w:line="240" w:lineRule="auto"/>
        <w:rPr>
          <w:rFonts w:eastAsia="Times New Roman"/>
          <w:b/>
          <w:bCs/>
          <w:kern w:val="0"/>
          <w:sz w:val="21"/>
          <w:szCs w:val="21"/>
        </w:rPr>
      </w:pPr>
      <w:r>
        <w:rPr>
          <w:rFonts w:eastAsia="Times New Roman"/>
          <w:b/>
          <w:bCs/>
          <w:kern w:val="0"/>
          <w:sz w:val="21"/>
          <w:szCs w:val="21"/>
        </w:rPr>
        <w:br w:type="page"/>
      </w:r>
    </w:p>
    <w:p w14:paraId="62C97484" w14:textId="77777777" w:rsidR="005D6B3F" w:rsidRDefault="005D6B3F" w:rsidP="006D70D2">
      <w:pPr>
        <w:spacing w:line="247" w:lineRule="auto"/>
        <w:rPr>
          <w:rFonts w:eastAsia="Times New Roman"/>
          <w:b/>
          <w:bCs/>
          <w:kern w:val="0"/>
          <w:sz w:val="21"/>
          <w:szCs w:val="21"/>
        </w:rPr>
      </w:pPr>
    </w:p>
    <w:p w14:paraId="06371A41" w14:textId="3329B9C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Compassion in Action</w:t>
      </w:r>
    </w:p>
    <w:p w14:paraId="0AF6EFE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saw the large crowd, He was moved with compassion and healed their sick. Compassion isn't just a feeling; it's an action. Jesus teaches us to respond to the needs of others with love and kindness. "He had compassion on them and healed their sick" (Matthew 14:14). Let us be moved to act when we see others in need.</w:t>
      </w:r>
    </w:p>
    <w:p w14:paraId="3E5E44E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show compassion in your community like Jesus did with the hungry crowd in Matthew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acting compassionately towards others, as demonstrated by Jesus in Matthew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prioritized compassion over convenience in Matthew 14, and how can you apply this? </w:t>
      </w:r>
    </w:p>
    <w:p w14:paraId="4186903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is Abundant</w:t>
      </w:r>
    </w:p>
    <w:p w14:paraId="625835B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feeding of the five thousand is a powerful reminder that God provides abundantly. With just five loaves and two fish, Jesus fed a multitude, and there were leftovers! This miracle shows that God can multiply our resources beyond our imagination. Trust in His provision, for "they all ate and were satisfied" (Matthew 14:20).</w:t>
      </w:r>
    </w:p>
    <w:p w14:paraId="6D11D19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in God's provision when facing scarcity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abundance in the feeding of the 5,000?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abundant provision in your community? </w:t>
      </w:r>
    </w:p>
    <w:p w14:paraId="50FADD9D"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A0953E"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7D83984A" w14:textId="77777777" w:rsidR="00763258" w:rsidRDefault="00763258" w:rsidP="006D70D2">
      <w:pPr>
        <w:spacing w:line="247" w:lineRule="auto"/>
        <w:rPr>
          <w:rFonts w:eastAsia="Times New Roman"/>
          <w:b/>
          <w:bCs/>
          <w:kern w:val="0"/>
          <w:sz w:val="21"/>
          <w:szCs w:val="21"/>
        </w:rPr>
      </w:pPr>
    </w:p>
    <w:p w14:paraId="5FA1C64C" w14:textId="708A1CE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Obedience Brings Blessings</w:t>
      </w:r>
    </w:p>
    <w:p w14:paraId="5C413FF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instructed the disciples to feed the crowd, they initially doubted. However, their obedience led to a miraculous blessing. This teaches us that even when God's instructions seem impossible, obedience can lead to extraordinary outcomes. Trust in His plan and follow His lead.</w:t>
      </w:r>
    </w:p>
    <w:p w14:paraId="17AE60EC" w14:textId="77777777" w:rsidR="00763258" w:rsidRDefault="006D70D2" w:rsidP="006D70D2">
      <w:pPr>
        <w:spacing w:line="247" w:lineRule="auto"/>
      </w:pPr>
      <w:r w:rsidRPr="00F6333B">
        <w:rPr>
          <w:rFonts w:eastAsia="Times New Roman"/>
          <w:kern w:val="0"/>
          <w:sz w:val="21"/>
          <w:szCs w:val="21"/>
        </w:rPr>
        <w:t>1. How can practicing obedience in daily life lead to unexpected blessings, as seen in Matthew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experiencing God's provision, like the feeding of the 5,000?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Peter's obedience and its impact on his faith when walking on water?</w:t>
      </w:r>
    </w:p>
    <w:p w14:paraId="133DE736" w14:textId="1688C305"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is Lord Over Nature</w:t>
      </w:r>
    </w:p>
    <w:p w14:paraId="48DBC46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By walking on water, Jesus demonstrated His authority over the natural world. This miracle reassures us that nothing is beyond His control. When life feels chaotic, remember that Jesus is sovereign over all creation. "Truly You are the Son of God" (Matthew 14:33) was the disciples' response, acknowledging His divine power.</w:t>
      </w:r>
    </w:p>
    <w:p w14:paraId="320A8FB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Jesus in situations where you feel overwhelmed by natural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control over nature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Jesus as Lord over nature can strengthen your faith? </w:t>
      </w:r>
    </w:p>
    <w:p w14:paraId="168C2BBE"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21345D"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27A6E838" w14:textId="77777777" w:rsidR="00763258" w:rsidRDefault="00763258" w:rsidP="006D70D2">
      <w:pPr>
        <w:spacing w:line="247" w:lineRule="auto"/>
        <w:rPr>
          <w:rFonts w:eastAsia="Times New Roman"/>
          <w:b/>
          <w:bCs/>
          <w:kern w:val="0"/>
          <w:sz w:val="21"/>
          <w:szCs w:val="21"/>
        </w:rPr>
      </w:pPr>
    </w:p>
    <w:p w14:paraId="5A373ED5" w14:textId="3AE2BE2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Doubt Can Sink Us</w:t>
      </w:r>
    </w:p>
    <w:p w14:paraId="147260C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Peter's moment of doubt while walking on water serves as a cautionary tale. Doubt can cause us to falter, but Jesus is always there to lift us up. When Peter cried out, "Lord, save me!" (Matthew 14:30), Jesus immediately reached out His hand. In moments of doubt, call on Him, and He will rescue you.</w:t>
      </w:r>
    </w:p>
    <w:p w14:paraId="02F84FC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overcome doubt when facing challenges, like Peter walking on water in Matthew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Peter began to sink when he doubted,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and avoid sinking into doubt during difficult situations? </w:t>
      </w:r>
    </w:p>
    <w:p w14:paraId="0B19145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Rest</w:t>
      </w:r>
    </w:p>
    <w:p w14:paraId="5C2EAE1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After ministering to the crowds, Jesus made time to rest and pray. This teaches us the importance of balancing work with rest and spiritual renewal. Taking time to recharge is essential for maintaining our physical and spiritual well-being. Follow Jesus' example by prioritizing rest and reflection.</w:t>
      </w:r>
    </w:p>
    <w:p w14:paraId="05D9A0A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rest in your busy schedule, as Jesus did in Matthew 14:13?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valued solitude and rest despite the demands of His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about balancing work and rest in your daily life? </w:t>
      </w:r>
    </w:p>
    <w:p w14:paraId="0800DC8A"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BFF473"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5EA513AF" w14:textId="77777777" w:rsidR="00763258" w:rsidRDefault="00763258" w:rsidP="006D70D2">
      <w:pPr>
        <w:spacing w:line="247" w:lineRule="auto"/>
        <w:rPr>
          <w:rFonts w:eastAsia="Times New Roman"/>
          <w:b/>
          <w:bCs/>
          <w:kern w:val="0"/>
          <w:sz w:val="21"/>
          <w:szCs w:val="21"/>
        </w:rPr>
      </w:pPr>
    </w:p>
    <w:p w14:paraId="08F61931" w14:textId="0E11DF0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Recognizing Jesus in Our Midst</w:t>
      </w:r>
    </w:p>
    <w:p w14:paraId="6431287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disciples initially mistook Jesus for a ghost when He approached them on the water. This reminds us to be attentive and recognize Jesus' presence in our lives, even when He comes in unexpected ways. Stay spiritually alert and open to His guidance.</w:t>
      </w:r>
    </w:p>
    <w:p w14:paraId="4CE9675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better recognize Jesus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the disciples initially failed to recognize </w:t>
      </w:r>
      <w:proofErr w:type="gramStart"/>
      <w:r w:rsidRPr="00F6333B">
        <w:rPr>
          <w:rFonts w:eastAsia="Times New Roman"/>
          <w:kern w:val="0"/>
          <w:sz w:val="21"/>
          <w:szCs w:val="21"/>
        </w:rPr>
        <w:t>Jesus</w:t>
      </w:r>
      <w:proofErr w:type="gramEnd"/>
      <w:r w:rsidRPr="00F6333B">
        <w:rPr>
          <w:rFonts w:eastAsia="Times New Roman"/>
          <w:kern w:val="0"/>
          <w:sz w:val="21"/>
          <w:szCs w:val="21"/>
        </w:rPr>
        <w:t xml:space="preserve"> walking on water?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you feel overwhelmed by life's storms? </w:t>
      </w:r>
    </w:p>
    <w:p w14:paraId="312F65B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as a Response to Revelation</w:t>
      </w:r>
    </w:p>
    <w:p w14:paraId="025D7B1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After witnessing Jesus' power, the disciples worshiped Him, declaring, "Truly You are the Son of God" (Matthew 14:33). Worship is a natural response to experiencing God's greatness. Let us continually offer our praise and adoration, acknowledging His lordship in our lives.</w:t>
      </w:r>
    </w:p>
    <w:p w14:paraId="5747ECE2"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witnessing Jesus' miracles in your life lead you to worship more deeply?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the disciples worshiped Jesus after witnessing </w:t>
      </w:r>
      <w:proofErr w:type="gramStart"/>
      <w:r w:rsidRPr="00F6333B">
        <w:rPr>
          <w:rFonts w:eastAsia="Times New Roman"/>
          <w:kern w:val="0"/>
          <w:sz w:val="21"/>
          <w:szCs w:val="21"/>
        </w:rPr>
        <w:t>Him walk</w:t>
      </w:r>
      <w:proofErr w:type="gramEnd"/>
      <w:r w:rsidRPr="00F6333B">
        <w:rPr>
          <w:rFonts w:eastAsia="Times New Roman"/>
          <w:kern w:val="0"/>
          <w:sz w:val="21"/>
          <w:szCs w:val="21"/>
        </w:rPr>
        <w:t xml:space="preserve"> on water?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recognize and respond to God's revelations with worship?</w:t>
      </w:r>
      <w:r w:rsidRPr="001B37DC">
        <w:br w:type="page"/>
      </w:r>
    </w:p>
    <w:p w14:paraId="7D577789"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15 Teaching Points and Bible Study Questions</w:t>
      </w:r>
    </w:p>
    <w:p w14:paraId="1F91C705" w14:textId="7DF1171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Heart of Worship Matters Most</w:t>
      </w:r>
    </w:p>
    <w:p w14:paraId="368CD53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15, Jesus challenges the Pharisees and scribes by emphasizing that true worship comes from the heart, not just external rituals. He quotes Isaiah, saying, "These people honor Me with their lips, but their hearts are far from Me" (Matthew 15:8). This reminds us that our relationship with God should be genuine and heartfelt, not just a checklist of religious duties. Let your worship be a reflection of your love for God, not just a routine.</w:t>
      </w:r>
    </w:p>
    <w:p w14:paraId="53DCAD5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following traditions or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heart over external rituals in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heart with your worship practices daily? </w:t>
      </w:r>
    </w:p>
    <w:p w14:paraId="53F2E74D"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Traditions Should Not Overshadow God's Commandments</w:t>
      </w:r>
    </w:p>
    <w:p w14:paraId="28A0691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points out how the Pharisees have allowed their traditions to override God's commandments. He says, "You have nullified the word of God for the sake of your tradition" (Matthew 15:6). This teaches us to evaluate our traditions and ensure they align with Scripture. Traditions can be meaningful, but they should never take precedence over God's Word.</w:t>
      </w:r>
    </w:p>
    <w:p w14:paraId="2CED45D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traditions enhance rather than overshadow your obedience to God's commandments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traditions over God's teachings, and how can this be avoided?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evaluate if a tradition aligns with God's commandments? </w:t>
      </w:r>
    </w:p>
    <w:p w14:paraId="0357D84E"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FA0574"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7F8FEF1F" w14:textId="77777777" w:rsidR="00763258" w:rsidRDefault="00763258" w:rsidP="006D70D2">
      <w:pPr>
        <w:spacing w:line="247" w:lineRule="auto"/>
        <w:rPr>
          <w:rFonts w:eastAsia="Times New Roman"/>
          <w:b/>
          <w:bCs/>
          <w:kern w:val="0"/>
          <w:sz w:val="21"/>
          <w:szCs w:val="21"/>
        </w:rPr>
      </w:pPr>
    </w:p>
    <w:p w14:paraId="259D2DD0" w14:textId="5FB00A8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Purity Comes from Within</w:t>
      </w:r>
    </w:p>
    <w:p w14:paraId="19F33CD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explains that what defiles a person is not what enters the mouth, but what comes out of it. He states, "But the things that come out of the mouth come from the heart, and these things defile a man" (Matthew 15:18). This lesson encourages us to focus on the purity of our hearts and thoughts, as they ultimately shape our words and actions.</w:t>
      </w:r>
    </w:p>
    <w:p w14:paraId="2371A10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thoughts and intentions align with the concept of inner purity?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internal purity over external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heart that reflects true purity in your actions? </w:t>
      </w:r>
    </w:p>
    <w:p w14:paraId="593B67BA"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Transcends Boundaries</w:t>
      </w:r>
    </w:p>
    <w:p w14:paraId="570730C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The Canaanite woman’s faith in Jesus is a powerful example of how faith can transcend cultural and ethnic boundaries. Despite being a Gentile, her persistence and belief in Jesus' power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to her daughter's healing. Jesus commends her, saying, "O woman, your faith is great! Let it be done for you as you desire" (Matthew 15:28). This story reminds us that faith is accessible to all who seek God earnestly.</w:t>
      </w:r>
    </w:p>
    <w:p w14:paraId="49E6EC7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faith that transcends cultural or social boundaries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often challenged by societal norms,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Canaanite woman's faith to apply in your own boundary-crossing situations? </w:t>
      </w:r>
    </w:p>
    <w:p w14:paraId="48CC3DD0"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4BAD76"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0ADD6889" w14:textId="77777777" w:rsidR="00763258" w:rsidRDefault="00763258" w:rsidP="006D70D2">
      <w:pPr>
        <w:spacing w:line="247" w:lineRule="auto"/>
        <w:rPr>
          <w:rFonts w:eastAsia="Times New Roman"/>
          <w:b/>
          <w:bCs/>
          <w:kern w:val="0"/>
          <w:sz w:val="21"/>
          <w:szCs w:val="21"/>
        </w:rPr>
      </w:pPr>
    </w:p>
    <w:p w14:paraId="3B0AE846" w14:textId="734A77A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Persistence in Prayer Pays Off</w:t>
      </w:r>
    </w:p>
    <w:p w14:paraId="2C7DAB1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Canaanite woman’s story also teaches us the value of persistence in prayer. Despite initial silence and discouragement, she continues to plead with Jesus. Her perseverance is rewarded, showing us that persistent prayer can lead to divine intervention. Keep knocking, and the door will be opened.</w:t>
      </w:r>
    </w:p>
    <w:p w14:paraId="775BF92D" w14:textId="77777777" w:rsidR="00763258" w:rsidRDefault="006D70D2" w:rsidP="006D70D2">
      <w:pPr>
        <w:spacing w:line="247" w:lineRule="auto"/>
      </w:pPr>
      <w:r w:rsidRPr="00F6333B">
        <w:rPr>
          <w:rFonts w:eastAsia="Times New Roman"/>
          <w:kern w:val="0"/>
          <w:sz w:val="21"/>
          <w:szCs w:val="21"/>
        </w:rPr>
        <w:t>1. How can you apply the Canaanite woman's persistence in prayer to your own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in prayer is crucial when facing seemingly insurmountable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response to persistent faith that might change your prayer habits?</w:t>
      </w:r>
    </w:p>
    <w:p w14:paraId="3FFCE5C6" w14:textId="3ADACFA0"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Leads to Miracles</w:t>
      </w:r>
    </w:p>
    <w:p w14:paraId="6407C00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compassion for the crowd is evident when He feeds the 4,000. He says, "I have compassion for this crowd, because they have already been with Me three days and have nothing to eat" (Matthew 15:32). His compassion leads to a miraculous provision. This teaches us that compassion can be a catalyst for miracles in our lives and the lives of others.</w:t>
      </w:r>
    </w:p>
    <w:p w14:paraId="185FE53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showing compassion in your community lead to unexpected positive outcomes or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for fostering meaningful change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compassionate mindset that inspires transformative actions in others? </w:t>
      </w:r>
    </w:p>
    <w:p w14:paraId="40E74413"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95673D"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22230FB1" w14:textId="77777777" w:rsidR="00763258" w:rsidRDefault="00763258" w:rsidP="006D70D2">
      <w:pPr>
        <w:spacing w:line="247" w:lineRule="auto"/>
        <w:rPr>
          <w:rFonts w:eastAsia="Times New Roman"/>
          <w:b/>
          <w:bCs/>
          <w:kern w:val="0"/>
          <w:sz w:val="21"/>
          <w:szCs w:val="21"/>
        </w:rPr>
      </w:pPr>
    </w:p>
    <w:p w14:paraId="31E8C8FE" w14:textId="62A6554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God Provides Abundantly</w:t>
      </w:r>
    </w:p>
    <w:p w14:paraId="4A738E9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feeding of the 4,000 is a testament to God's abundant provision. With just seven loaves and a few small fish, Jesus feeds a multitude, and there are leftovers. This miracle reminds us that God can multiply our resources and meet our needs beyond our expectations. Trust in His provision, even when resources seem scarce.</w:t>
      </w:r>
    </w:p>
    <w:p w14:paraId="4E321A4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in God's provision when facing scarcity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receiving God's abundant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abundance with others in your community? </w:t>
      </w:r>
    </w:p>
    <w:p w14:paraId="73273DC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Spiritual Blindness Can Be Overcome</w:t>
      </w:r>
    </w:p>
    <w:p w14:paraId="437A04A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His disciples about the "blind guides" leading others astray (Matthew 15:14). This highlights the danger of spiritual blindness and the importance of seeking truth. By staying rooted in Scripture and seeking the guidance of the Holy Spirit, we can overcome spiritual blindness and discern truth from falsehood.</w:t>
      </w:r>
    </w:p>
    <w:p w14:paraId="3B10B9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overcome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blindness is often unnoticed, and how can awareness be increased?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spiritual clarity and understanding? </w:t>
      </w:r>
    </w:p>
    <w:p w14:paraId="2B7FDFB5"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5AB3E4"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48C5930C" w14:textId="77777777" w:rsidR="00763258" w:rsidRDefault="00763258" w:rsidP="006D70D2">
      <w:pPr>
        <w:spacing w:line="247" w:lineRule="auto"/>
        <w:rPr>
          <w:rFonts w:eastAsia="Times New Roman"/>
          <w:b/>
          <w:bCs/>
          <w:kern w:val="0"/>
          <w:sz w:val="21"/>
          <w:szCs w:val="21"/>
        </w:rPr>
      </w:pPr>
    </w:p>
    <w:p w14:paraId="0B9A1D20" w14:textId="70B41CE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Humility Opens Doors to Understanding</w:t>
      </w:r>
    </w:p>
    <w:p w14:paraId="325BFFB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Peter asks Jesus to explain the parable, it shows humility and a desire to learn. Jesus patiently clarifies, demonstrating that humility is key to gaining deeper understanding. Approach Scripture with a humble heart, ready to learn and grow in your faith.</w:t>
      </w:r>
    </w:p>
    <w:p w14:paraId="0E6DAD9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practicing humility in disagreements lead to deeper understanding and resolution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truly understanding and applying Jesus' teachings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when faced with challenging or confusing situations? </w:t>
      </w:r>
    </w:p>
    <w:p w14:paraId="20A9C78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is the Source of True Healing</w:t>
      </w:r>
    </w:p>
    <w:p w14:paraId="2C589D6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15, Jesus heals the sick and performs miracles, showcasing His divine power. The chapter concludes with the crowd glorifying "the God of Israel" (Matthew 15:31) after witnessing these acts. This reminds us that Jesus is the ultimate source of healing and restoration, both physically and spiritually. Turn to Him in times of need, and trust in His power to heal and transform.</w:t>
      </w:r>
    </w:p>
    <w:p w14:paraId="5E9B2898"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seek Jesus as your source of healing in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experiencing true healing from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trust in Jesus for emotional and spiritual healing?</w:t>
      </w:r>
      <w:r w:rsidRPr="001B37DC">
        <w:br w:type="page"/>
      </w:r>
    </w:p>
    <w:p w14:paraId="0171478F"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16 Teaching Points and Bible Study Questions</w:t>
      </w:r>
    </w:p>
    <w:p w14:paraId="71D2E17C" w14:textId="5EA717F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Recognize the Signs of the Times</w:t>
      </w:r>
    </w:p>
    <w:p w14:paraId="4221362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16:3, Jesus challenges the Pharisees and Sadducees, saying, "You know how to interpret the appearance of the sky, but you cannot interpret the signs of the times." This lesson reminds us to stay spiritually alert and discerning. Just as we check the weather forecast to plan our day, we should be attuned to the spiritual climate around us, seeking God's guidance in understanding the world through the lens of Scripture.</w:t>
      </w:r>
    </w:p>
    <w:p w14:paraId="0F274EF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recognizing the signs of the times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discern spiritual signs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understand and respond to the signs of the times? </w:t>
      </w:r>
    </w:p>
    <w:p w14:paraId="720CF03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False Teachings</w:t>
      </w:r>
    </w:p>
    <w:p w14:paraId="75680DF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His disciples in Matthew 16:6, "Watch out! Beware of the leaven of the Pharisees and Sadducees." Leaven, or yeast, symbolizes the pervasive influence of false teachings. This lesson encourages us to be vigilant and grounded in biblical truth, ensuring that our beliefs and actions align with God's Word, rather than being swayed by misleading doctrines.</w:t>
      </w:r>
    </w:p>
    <w:p w14:paraId="33ECF8E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discern false teachings in your daily life and stay true to biblical principles?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recognizing false teachings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protect your community from the influence of false teachings? </w:t>
      </w:r>
    </w:p>
    <w:p w14:paraId="5B65212C"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5EBF78"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6007D877" w14:textId="77777777" w:rsidR="00763258" w:rsidRDefault="00763258" w:rsidP="006D70D2">
      <w:pPr>
        <w:spacing w:line="247" w:lineRule="auto"/>
        <w:rPr>
          <w:rFonts w:eastAsia="Times New Roman"/>
          <w:b/>
          <w:bCs/>
          <w:kern w:val="0"/>
          <w:sz w:val="21"/>
          <w:szCs w:val="21"/>
        </w:rPr>
      </w:pPr>
    </w:p>
    <w:p w14:paraId="2514871D" w14:textId="50E443B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Faith Overcomes Doubt</w:t>
      </w:r>
    </w:p>
    <w:p w14:paraId="1F901FE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the disciples worry about having no bread, Jesus reminds them of the miracles of feeding the multitudes (Matthew 16:8-10). This teaches us that faith in God's provision should overcome our doubts and fears. Remembering past blessings and miracles can strengthen our trust in God's ability to meet our needs today and in the future.</w:t>
      </w:r>
    </w:p>
    <w:p w14:paraId="7725B05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faith when faced with doubts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overcoming personal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more in God's plan during difficult times? </w:t>
      </w:r>
    </w:p>
    <w:p w14:paraId="7BEC0E3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of Christ's Identity</w:t>
      </w:r>
    </w:p>
    <w:p w14:paraId="29EA4EC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Peter's declaration in Matthew 16:16, "You are the Christ, the Son of the living God," is a pivotal moment. Recognizing and confessing Jesus as the Messiah is foundational to our faith. This lesson emphasizes the importance of acknowledging Jesus' divine identity and role in our salvation, which is the cornerstone of our relationship with Him.</w:t>
      </w:r>
    </w:p>
    <w:p w14:paraId="1CDD6A2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confess Christ's identity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Christ's identity is crucial for personal faith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understanding of Christ's identity in your life? </w:t>
      </w:r>
    </w:p>
    <w:p w14:paraId="60395C62"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D92EA4"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2ED20EE7" w14:textId="77777777" w:rsidR="00763258" w:rsidRDefault="00763258" w:rsidP="006D70D2">
      <w:pPr>
        <w:spacing w:line="247" w:lineRule="auto"/>
        <w:rPr>
          <w:rFonts w:eastAsia="Times New Roman"/>
          <w:b/>
          <w:bCs/>
          <w:kern w:val="0"/>
          <w:sz w:val="21"/>
          <w:szCs w:val="21"/>
        </w:rPr>
      </w:pPr>
    </w:p>
    <w:p w14:paraId="753D7084" w14:textId="5EDF126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Church's Foundation</w:t>
      </w:r>
    </w:p>
    <w:p w14:paraId="511273C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16:18, Jesus says, "On this rock I will build My church, and the gates of Hades will not prevail against it." This assures us of the church's divine foundation and resilience. As believers, we are part of a spiritual community that is built on the solid rock of Christ, and we are called to contribute to its growth and strength.</w:t>
      </w:r>
    </w:p>
    <w:p w14:paraId="11F14E7F" w14:textId="4CBA66A9"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contribute to strengthening the foundation of your local church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Peter's role in building the church's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faith remains a strong foundation for others?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Binding and Loosing</w:t>
      </w:r>
    </w:p>
    <w:p w14:paraId="715D128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grants authority to His followers in Matthew 16:19, saying, "I will give you the keys of the kingdom of heaven." This lesson highlights the responsibility and power we have in prayer and spiritual warfare. By aligning our actions with God's will, we can impact the spiritual realm, binding what is contrary to God's purposes and loosing His blessings.</w:t>
      </w:r>
    </w:p>
    <w:p w14:paraId="1A9C042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1. How can you apply the concept of binding and </w:t>
      </w:r>
      <w:proofErr w:type="spellStart"/>
      <w:r w:rsidRPr="00F6333B">
        <w:rPr>
          <w:rFonts w:eastAsia="Times New Roman"/>
          <w:kern w:val="0"/>
          <w:sz w:val="21"/>
          <w:szCs w:val="21"/>
        </w:rPr>
        <w:t>loosing</w:t>
      </w:r>
      <w:proofErr w:type="spellEnd"/>
      <w:r w:rsidRPr="00F6333B">
        <w:rPr>
          <w:rFonts w:eastAsia="Times New Roman"/>
          <w:kern w:val="0"/>
          <w:sz w:val="21"/>
          <w:szCs w:val="21"/>
        </w:rPr>
        <w:t xml:space="preserv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Jesus entrusted the power of binding and </w:t>
      </w:r>
      <w:proofErr w:type="spellStart"/>
      <w:r w:rsidRPr="00F6333B">
        <w:rPr>
          <w:rFonts w:eastAsia="Times New Roman"/>
          <w:kern w:val="0"/>
          <w:sz w:val="21"/>
          <w:szCs w:val="21"/>
        </w:rPr>
        <w:t>loosing</w:t>
      </w:r>
      <w:proofErr w:type="spellEnd"/>
      <w:r w:rsidRPr="00F6333B">
        <w:rPr>
          <w:rFonts w:eastAsia="Times New Roman"/>
          <w:kern w:val="0"/>
          <w:sz w:val="21"/>
          <w:szCs w:val="21"/>
        </w:rPr>
        <w:t xml:space="preserve"> to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when exercising this authority? </w:t>
      </w:r>
    </w:p>
    <w:p w14:paraId="1AFEFF4E"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C5C4A3"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1B0CD802" w14:textId="77777777" w:rsidR="00763258" w:rsidRDefault="00763258" w:rsidP="006D70D2">
      <w:pPr>
        <w:spacing w:line="247" w:lineRule="auto"/>
        <w:rPr>
          <w:rFonts w:eastAsia="Times New Roman"/>
          <w:b/>
          <w:bCs/>
          <w:kern w:val="0"/>
          <w:sz w:val="21"/>
          <w:szCs w:val="21"/>
        </w:rPr>
      </w:pPr>
    </w:p>
    <w:p w14:paraId="6E5840FB" w14:textId="09158E9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Embrace the Cost of Discipleship</w:t>
      </w:r>
    </w:p>
    <w:p w14:paraId="4AC1BDD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16:24, Jesus instructs, "If anyone would come after Me, he must deny himself and take up his cross and follow Me." This lesson calls us to a life of self-denial and commitment to Christ. True discipleship involves sacrifice and perseverance, but it leads to eternal rewards and a deeper relationship with our Savior.</w:t>
      </w:r>
    </w:p>
    <w:p w14:paraId="059CC73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deny yourself daily to embrace the cost of discipleship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taking up your cross and following Jesus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losing your life for Christ's sake lead to finding true life, and how can you apply this? </w:t>
      </w:r>
    </w:p>
    <w:p w14:paraId="6A941260"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the Soul</w:t>
      </w:r>
    </w:p>
    <w:p w14:paraId="4D91D4F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poses a profound question in Matthew 16:26, "What will it profit a man if he gains the whole world, yet forfeits his soul?" This lesson underscores the eternal value of our soul compared to worldly gains. Prioritizing our spiritual well-being and relationship with God should be our foremost concern, as it determines our eternal destiny.</w:t>
      </w:r>
    </w:p>
    <w:p w14:paraId="6EA3539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your soul's value over material gains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soul's worth in pursuit of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eternal value of your soul? </w:t>
      </w:r>
    </w:p>
    <w:p w14:paraId="3D1357CC"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635F8D"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05A7E47D" w14:textId="77777777" w:rsidR="00763258" w:rsidRDefault="00763258" w:rsidP="006D70D2">
      <w:pPr>
        <w:spacing w:line="247" w:lineRule="auto"/>
        <w:rPr>
          <w:rFonts w:eastAsia="Times New Roman"/>
          <w:b/>
          <w:bCs/>
          <w:kern w:val="0"/>
          <w:sz w:val="21"/>
          <w:szCs w:val="21"/>
        </w:rPr>
      </w:pPr>
    </w:p>
    <w:p w14:paraId="0ACA44C9" w14:textId="155554E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Promise of Christ's Return</w:t>
      </w:r>
    </w:p>
    <w:p w14:paraId="0CBD9BC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16:27, Jesus assures us, "For the Son of Man will come in His Father's glory with His angels." This promise of Christ's return motivates us to live with hope and anticipation. Knowing that Jesus will return to reward each person according to their deeds encourages us to live faithfully and purposefully.</w:t>
      </w:r>
    </w:p>
    <w:p w14:paraId="610DE31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live daily in anticipation of Christ's promised return in Matthew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Christ will return as promised?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Christ's return motivate you to act differently today? </w:t>
      </w:r>
    </w:p>
    <w:p w14:paraId="6CCD628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Revelation of God's Kingdom</w:t>
      </w:r>
    </w:p>
    <w:p w14:paraId="1E4A0DA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concludes with a glimpse of His kingdom in Matthew 16:28, "Truly I tell you, some who are standing here will not taste death before they see the Son of Man coming in His kingdom." This lesson invites us to experience the reality of God's kingdom in our lives today. By living in obedience and faith, we can witness the transformative power of God's reign in our hearts and communities.</w:t>
      </w:r>
    </w:p>
    <w:p w14:paraId="19FB222E"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Peter's revelation of Christ to your daily understanding of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recognizing God's Kingdom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better discern God's Kingdom in your personal and community interactions?</w:t>
      </w:r>
      <w:r w:rsidRPr="001B37DC">
        <w:br w:type="page"/>
      </w:r>
    </w:p>
    <w:p w14:paraId="525AF602"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17 Teaching Points and Bible Study Questions</w:t>
      </w:r>
    </w:p>
    <w:p w14:paraId="069C8684" w14:textId="14F54177"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Glory of Christ Revealed</w:t>
      </w:r>
    </w:p>
    <w:p w14:paraId="3DE13CF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17, we witness the Transfiguration, where Jesus' divine nature is revealed in a dazzling display of glory. "His face shone like the sun, and His clothes became as white as the light" (Matthew 17:2). This moment reminds us of the majesty and holiness of Christ, encouraging us to seek His presence and reflect His light in our lives.</w:t>
      </w:r>
    </w:p>
    <w:p w14:paraId="04ED70E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witnessing Christ's glory in your life inspire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Christ's glory is essential for strengthening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reflect Christ's glory in your community? </w:t>
      </w:r>
    </w:p>
    <w:p w14:paraId="24103FB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 to Jesus</w:t>
      </w:r>
    </w:p>
    <w:p w14:paraId="1E68BFA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During the Transfiguration, a voice from the cloud declares, "This is My beloved Son, in whom I am well pleased. Listen to Him!" (Matthew 17:5). This divine instruction emphasizes the importance of heeding Jesus' teachings. In our daily walk, let us prioritize His words, allowing them to guide our decisions and actions.</w:t>
      </w:r>
    </w:p>
    <w:p w14:paraId="338DF6D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listening to Jesus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Jesus is crucial for making wise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hear and follow Jesus' teachings? </w:t>
      </w:r>
    </w:p>
    <w:p w14:paraId="03EACC30"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437F5"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0C347518" w14:textId="77777777" w:rsidR="00763258" w:rsidRDefault="00763258" w:rsidP="00763258">
      <w:pPr>
        <w:spacing w:after="0" w:line="240" w:lineRule="auto"/>
        <w:rPr>
          <w:rFonts w:eastAsia="Times New Roman"/>
          <w:b/>
          <w:bCs/>
          <w:kern w:val="0"/>
          <w:sz w:val="21"/>
          <w:szCs w:val="21"/>
        </w:rPr>
      </w:pPr>
    </w:p>
    <w:p w14:paraId="68424E6B" w14:textId="36238866" w:rsidR="006D70D2" w:rsidRPr="00763258" w:rsidRDefault="006D70D2" w:rsidP="00763258">
      <w:pPr>
        <w:spacing w:line="240" w:lineRule="auto"/>
        <w:rPr>
          <w:rFonts w:eastAsia="Times New Roman"/>
          <w:b/>
          <w:bCs/>
          <w:kern w:val="0"/>
          <w:sz w:val="21"/>
          <w:szCs w:val="21"/>
        </w:rPr>
      </w:pPr>
      <w:r w:rsidRPr="00F6333B">
        <w:rPr>
          <w:rFonts w:eastAsia="Times New Roman"/>
          <w:b/>
          <w:bCs/>
          <w:kern w:val="0"/>
          <w:sz w:val="21"/>
          <w:szCs w:val="21"/>
        </w:rPr>
        <w:t>Faith as Small as a Mustard Seed</w:t>
      </w:r>
    </w:p>
    <w:p w14:paraId="52C75C4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teaches that even faith as small as a mustard seed can move mountains (Matthew 17:20). This powerful lesson encourages us to nurture our faith, no matter how small it may seem. With God, even the tiniest faith can lead to extraordinary outcomes.</w:t>
      </w:r>
    </w:p>
    <w:p w14:paraId="452CD2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faith like a mustard seed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faith can lead to significant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nurture and grow your mustard seed-sized faith? </w:t>
      </w:r>
    </w:p>
    <w:p w14:paraId="638EEBD6"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and Fasting</w:t>
      </w:r>
    </w:p>
    <w:p w14:paraId="7CFA577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the disciples struggle to cast out a demon, Jesus explains that such challenges require prayer and fasting (Matthew 17:21). This underscores the spiritual discipline needed to overcome obstacles. Incorporating prayer and fasting into our routines can strengthen our spiritual resolve and draw us closer to God.</w:t>
      </w:r>
    </w:p>
    <w:p w14:paraId="2AFA718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incorporating prayer and fasting enhance your response to challenging situations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prayer and fasting for overcoming spiritual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integrate prayer and fasting into your routine for spiritual growth? </w:t>
      </w:r>
    </w:p>
    <w:p w14:paraId="75714D7D"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670659"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3877A58E" w14:textId="77777777" w:rsidR="00763258" w:rsidRDefault="00763258" w:rsidP="006D70D2">
      <w:pPr>
        <w:spacing w:line="247" w:lineRule="auto"/>
        <w:rPr>
          <w:rFonts w:eastAsia="Times New Roman"/>
          <w:b/>
          <w:bCs/>
          <w:kern w:val="0"/>
          <w:sz w:val="21"/>
          <w:szCs w:val="21"/>
        </w:rPr>
      </w:pPr>
    </w:p>
    <w:p w14:paraId="64E34234" w14:textId="006B891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Jesus' Foreknowledge and Sacrifice</w:t>
      </w:r>
    </w:p>
    <w:p w14:paraId="7D6FBB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this chapter, Jesus predicts His death and resurrection, saying, "The Son of Man is about to be delivered into the hands of men" (Matthew 17:22). This prophecy highlights His foreknowledge and willingness to sacrifice Himself for our salvation. It serves as a reminder of His love and the hope we have in His resurrection.</w:t>
      </w:r>
    </w:p>
    <w:p w14:paraId="6DB8F433" w14:textId="77777777" w:rsidR="00763258" w:rsidRDefault="006D70D2" w:rsidP="006D70D2">
      <w:pPr>
        <w:spacing w:line="247" w:lineRule="auto"/>
      </w:pPr>
      <w:r w:rsidRPr="00F6333B">
        <w:rPr>
          <w:rFonts w:eastAsia="Times New Roman"/>
          <w:kern w:val="0"/>
          <w:sz w:val="21"/>
          <w:szCs w:val="21"/>
        </w:rPr>
        <w:t>1. How can Jesus' foreknowledge of His sacrifice inspire you to trust in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willingness to sacrifice for others in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Jesus' foreknowledge and sacrifice encourage you to live with purpose and intentionality?</w:t>
      </w:r>
    </w:p>
    <w:p w14:paraId="4E5884A5" w14:textId="77777777" w:rsidR="00763258" w:rsidRDefault="00763258" w:rsidP="00763258">
      <w:pPr>
        <w:spacing w:after="0" w:line="240" w:lineRule="auto"/>
      </w:pPr>
    </w:p>
    <w:p w14:paraId="6748B64A" w14:textId="77777777" w:rsidR="00763258" w:rsidRDefault="00763258" w:rsidP="00763258">
      <w:pPr>
        <w:spacing w:after="0" w:line="240" w:lineRule="auto"/>
      </w:pPr>
    </w:p>
    <w:p w14:paraId="1220532C" w14:textId="77777777" w:rsidR="00763258" w:rsidRDefault="00763258" w:rsidP="00763258">
      <w:pPr>
        <w:spacing w:after="0" w:line="240" w:lineRule="auto"/>
      </w:pPr>
    </w:p>
    <w:p w14:paraId="576042B5" w14:textId="77777777" w:rsidR="00763258" w:rsidRDefault="00763258" w:rsidP="00763258">
      <w:pPr>
        <w:spacing w:after="0" w:line="240" w:lineRule="auto"/>
      </w:pPr>
    </w:p>
    <w:p w14:paraId="116C0156" w14:textId="0ED38D38" w:rsidR="006D70D2" w:rsidRPr="00763258" w:rsidRDefault="006D70D2" w:rsidP="00763258">
      <w:pPr>
        <w:spacing w:line="240" w:lineRule="auto"/>
      </w:pPr>
      <w:r w:rsidRPr="00F6333B">
        <w:rPr>
          <w:rFonts w:eastAsia="Times New Roman"/>
          <w:b/>
          <w:bCs/>
          <w:kern w:val="0"/>
          <w:sz w:val="21"/>
          <w:szCs w:val="21"/>
        </w:rPr>
        <w:t>Humility in Leadership</w:t>
      </w:r>
    </w:p>
    <w:p w14:paraId="777C09F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asked about paying the temple tax, Jesus instructs Peter to find a coin in a fish's mouth to pay for both of them (Matthew 17:27). This act of humility and provision teaches us about the importance of serving others and trusting God to meet our needs, even in leadership roles.</w:t>
      </w:r>
    </w:p>
    <w:p w14:paraId="6C97651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leaders demonstrate humility when faced with criticism or challenges, as seen in Matthew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according to Matthew 17's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lead with humility in your daily interactions? </w:t>
      </w:r>
    </w:p>
    <w:p w14:paraId="1886A491"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482F14"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55949F7A" w14:textId="41B6E742" w:rsidR="00763258" w:rsidRDefault="00763258">
      <w:pPr>
        <w:spacing w:after="0" w:line="240" w:lineRule="auto"/>
        <w:rPr>
          <w:rFonts w:eastAsia="Times New Roman"/>
          <w:b/>
          <w:bCs/>
          <w:kern w:val="0"/>
          <w:sz w:val="21"/>
          <w:szCs w:val="21"/>
        </w:rPr>
      </w:pPr>
    </w:p>
    <w:p w14:paraId="070E99F3" w14:textId="1842CBE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Value of Obedience</w:t>
      </w:r>
    </w:p>
    <w:p w14:paraId="5634AA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Peter's obedience in following Jesus' unusual instruction to find the coin demonstrates the value of trusting and obeying God's guidance, even when it seems unconventional. This lesson encourages us to remain faithful and open to God's direction in our lives.</w:t>
      </w:r>
    </w:p>
    <w:p w14:paraId="3D78764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lesson of obedience from the Transfiguration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obedience in paying the temple tax, and how can this guide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value of obedience from Jesus' actions in Matthew 17? </w:t>
      </w:r>
    </w:p>
    <w:p w14:paraId="515E0FA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208B6AA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disciples' inability to cast out a demon reveals the reality of spiritual warfare (Matthew 17:19). It reminds us that we are engaged in a spiritual battle and need to rely on God's power and wisdom to overcome the enemy's schemes.</w:t>
      </w:r>
    </w:p>
    <w:p w14:paraId="1F87ABF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authority over evil spirits in your daily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disciples struggled with unbelief in spiritual warfare,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spiritual warfare situations? </w:t>
      </w:r>
    </w:p>
    <w:p w14:paraId="6497A925" w14:textId="5E1AF387" w:rsidR="00763258" w:rsidRDefault="006D70D2" w:rsidP="0076325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3EA1CD"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72F4C482" w14:textId="77777777" w:rsidR="00763258" w:rsidRDefault="00763258" w:rsidP="006D70D2">
      <w:pPr>
        <w:spacing w:line="247" w:lineRule="auto"/>
        <w:rPr>
          <w:rFonts w:eastAsia="Times New Roman"/>
          <w:b/>
          <w:bCs/>
          <w:kern w:val="0"/>
          <w:sz w:val="21"/>
          <w:szCs w:val="21"/>
        </w:rPr>
      </w:pPr>
    </w:p>
    <w:p w14:paraId="32DBE829" w14:textId="38D232D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Assurance of God's Provision</w:t>
      </w:r>
    </w:p>
    <w:p w14:paraId="39663BC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 the miraculous provision of the temple tax, we see God's ability to provide for our needs in unexpected ways. This assurance encourages us to trust in His provision and remain confident that He will supply all our needs according to His riches in glory.</w:t>
      </w:r>
    </w:p>
    <w:p w14:paraId="2210BED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trust in God's provision when facing financial uncertainty, as seen in Matthew 17:24-27?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faith in God's provision during challenging times in Matthew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actions about relying on God's provision in everyday life? </w:t>
      </w:r>
    </w:p>
    <w:p w14:paraId="77767E7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Transformation</w:t>
      </w:r>
    </w:p>
    <w:p w14:paraId="17DDBFA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Transfiguration not only reveals Christ's glory but also calls us to be transformed by His presence. As we behold His glory, we are changed into His likeness, reflecting His love and grace to the world. Let us strive to be transformed by renewing our minds and living out our faith daily.</w:t>
      </w:r>
    </w:p>
    <w:p w14:paraId="310EDE76"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witnessing transformation in others inspire your own spiritual growth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embrace transformation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transformation is essential for deepening your faith journey?</w:t>
      </w:r>
      <w:r w:rsidRPr="001B37DC">
        <w:br w:type="page"/>
      </w:r>
    </w:p>
    <w:p w14:paraId="22791874"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18 Teaching Points and Bible Study Questions</w:t>
      </w:r>
    </w:p>
    <w:p w14:paraId="1AABEDD7" w14:textId="332392B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Embrace Childlike Humility</w:t>
      </w:r>
    </w:p>
    <w:p w14:paraId="50D0007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18:3, Jesus tells us, "Truly I tell you, unless you change and become like little children, you will never enter the kingdom of heaven." This lesson is a call to embrace humility and trust, much like a child. Children are naturally dependent and open-hearted, qualities that we should strive to embody in our faith journey. By adopting a childlike spirit, we open ourselves to the grace and guidance of God, allowing Him to lead us with His wisdom.</w:t>
      </w:r>
    </w:p>
    <w:p w14:paraId="56AE80E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childlike humility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becoming like children to enter the kingdom of heaven?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over pride in challenging situations? </w:t>
      </w:r>
    </w:p>
    <w:p w14:paraId="7F9466D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Greatest in the Kingdom</w:t>
      </w:r>
    </w:p>
    <w:p w14:paraId="7B3B7F5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highlights in Matthew 18:4, "Therefore, whoever humbles himself like this little child is the greatest in the kingdom of heaven." This verse teaches us that true greatness in God's eyes is not about power or status, but about humility and service. By putting others before ourselves and serving with a humble heart, we align with the values of the kingdom of heaven.</w:t>
      </w:r>
    </w:p>
    <w:p w14:paraId="3491BA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cultivate childlike humility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becoming like children to enter the kingdom of heaven?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over status in your community? </w:t>
      </w:r>
    </w:p>
    <w:p w14:paraId="6317141D" w14:textId="77777777" w:rsidR="00763258"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2F52EB" w14:textId="77777777" w:rsidR="00763258" w:rsidRDefault="00763258">
      <w:pPr>
        <w:spacing w:after="0" w:line="240" w:lineRule="auto"/>
        <w:rPr>
          <w:rFonts w:eastAsia="Times New Roman"/>
          <w:b/>
          <w:bCs/>
          <w:kern w:val="0"/>
          <w:sz w:val="21"/>
          <w:szCs w:val="21"/>
        </w:rPr>
      </w:pPr>
      <w:r>
        <w:rPr>
          <w:rFonts w:eastAsia="Times New Roman"/>
          <w:b/>
          <w:bCs/>
          <w:kern w:val="0"/>
          <w:sz w:val="21"/>
          <w:szCs w:val="21"/>
        </w:rPr>
        <w:br w:type="page"/>
      </w:r>
    </w:p>
    <w:p w14:paraId="578BAF3C" w14:textId="77777777" w:rsidR="00763258" w:rsidRDefault="00763258" w:rsidP="006D70D2">
      <w:pPr>
        <w:spacing w:line="247" w:lineRule="auto"/>
        <w:rPr>
          <w:rFonts w:eastAsia="Times New Roman"/>
          <w:b/>
          <w:bCs/>
          <w:kern w:val="0"/>
          <w:sz w:val="21"/>
          <w:szCs w:val="21"/>
        </w:rPr>
      </w:pPr>
    </w:p>
    <w:p w14:paraId="559E1F09" w14:textId="208CE07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Seriousness of Sin</w:t>
      </w:r>
    </w:p>
    <w:p w14:paraId="2E198C1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18:6 warns, "But if anyone causes one of these little ones who believe in Me to stumble, it would be better for him to have a large millstone hung around his neck and to be drowned in the depths of the sea." This stark imagery underscores the seriousness of leading others into sin. It reminds us to be mindful of our actions and their impact on others, especially those who are young in faith.</w:t>
      </w:r>
    </w:p>
    <w:p w14:paraId="251F1BF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prevent causing others to stumble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drastic measures to avoid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reconcile with someone you've wronged? </w:t>
      </w:r>
    </w:p>
    <w:p w14:paraId="358026D3"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Parable of the Lost Sheep</w:t>
      </w:r>
    </w:p>
    <w:p w14:paraId="105E359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18:12-14, Jesus shares the parable of the lost sheep, illustrating God's relentless pursuit of each one of us. "In the same way, your Father in heaven is not willing that any of these little ones should perish." This lesson reassures us of God's unwavering love and His desire for all to be saved. It encourages us to seek out and care for those who have strayed from the path.</w:t>
      </w:r>
    </w:p>
    <w:p w14:paraId="09397E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seek out and support those who feel lost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it's important to prioritize the one lost over the ninety-nine </w:t>
      </w:r>
      <w:proofErr w:type="gramStart"/>
      <w:r w:rsidRPr="00F6333B">
        <w:rPr>
          <w:rFonts w:eastAsia="Times New Roman"/>
          <w:kern w:val="0"/>
          <w:sz w:val="21"/>
          <w:szCs w:val="21"/>
        </w:rPr>
        <w:t>safe</w:t>
      </w:r>
      <w:proofErr w:type="gram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everyone feels valued and included in your group? </w:t>
      </w:r>
    </w:p>
    <w:p w14:paraId="67E41C9E"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D77513"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19342FF6" w14:textId="77777777" w:rsidR="006C28C5" w:rsidRDefault="006C28C5" w:rsidP="006D70D2">
      <w:pPr>
        <w:spacing w:line="247" w:lineRule="auto"/>
        <w:rPr>
          <w:rFonts w:eastAsia="Times New Roman"/>
          <w:b/>
          <w:bCs/>
          <w:kern w:val="0"/>
          <w:sz w:val="21"/>
          <w:szCs w:val="21"/>
        </w:rPr>
      </w:pPr>
    </w:p>
    <w:p w14:paraId="7DBD7083" w14:textId="5EB3223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Forgiveness</w:t>
      </w:r>
    </w:p>
    <w:p w14:paraId="67923E3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18:21-22 records Peter asking Jesus how many times he should forgive someone who sins against him. Jesus replies, "I tell you, not seven times, but seventy-seven times." This lesson emphasizes the boundless nature of forgiveness. Just as God forgives us repeatedly, we are called to extend the same grace to others, fostering reconciliation and peace.</w:t>
      </w:r>
    </w:p>
    <w:p w14:paraId="518E49F4" w14:textId="77777777" w:rsidR="006C28C5" w:rsidRDefault="006D70D2" w:rsidP="006D70D2">
      <w:pPr>
        <w:spacing w:line="247" w:lineRule="auto"/>
        <w:rPr>
          <w:rFonts w:eastAsia="Times New Roman"/>
          <w:b/>
          <w:bCs/>
          <w:kern w:val="0"/>
          <w:sz w:val="21"/>
          <w:szCs w:val="21"/>
        </w:rPr>
      </w:pPr>
      <w:r w:rsidRPr="00F6333B">
        <w:rPr>
          <w:rFonts w:eastAsia="Times New Roman"/>
          <w:kern w:val="0"/>
          <w:sz w:val="21"/>
          <w:szCs w:val="21"/>
        </w:rPr>
        <w:t>1. How can you apply the principle of forgiveness in a challenging relationship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emphasized as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forgive someone who hasn't apologized or acknowledged their wrongdoing?</w:t>
      </w:r>
      <w:r>
        <w:rPr>
          <w:rFonts w:eastAsia="Times New Roman"/>
          <w:b/>
          <w:bCs/>
          <w:kern w:val="0"/>
          <w:sz w:val="21"/>
          <w:szCs w:val="21"/>
        </w:rPr>
        <w:br/>
      </w:r>
      <w:r>
        <w:rPr>
          <w:rFonts w:eastAsia="Times New Roman"/>
          <w:b/>
          <w:bCs/>
          <w:kern w:val="0"/>
          <w:sz w:val="21"/>
          <w:szCs w:val="21"/>
        </w:rPr>
        <w:br/>
      </w:r>
    </w:p>
    <w:p w14:paraId="5F0EC079" w14:textId="77777777" w:rsidR="006C28C5" w:rsidRDefault="006C28C5" w:rsidP="006D70D2">
      <w:pPr>
        <w:spacing w:line="247" w:lineRule="auto"/>
        <w:rPr>
          <w:rFonts w:eastAsia="Times New Roman"/>
          <w:b/>
          <w:bCs/>
          <w:kern w:val="0"/>
          <w:sz w:val="21"/>
          <w:szCs w:val="21"/>
        </w:rPr>
      </w:pPr>
    </w:p>
    <w:p w14:paraId="3DCA6E8A" w14:textId="53FAC77C"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Parable of the Unforgiving Servant</w:t>
      </w:r>
    </w:p>
    <w:p w14:paraId="19FF7B9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This parable, found in Matthew 18:23-35, illustrates the importance of mercy. The servant who was forgiven a great debt failed to show the same mercy to another. Jesus concludes, "This is how My heavenly Father will treat each of you unless you forgive your brother from your heart." It serves as a powerful reminder that our forgiveness from God is linked to our willingness to forgive others.</w:t>
      </w:r>
    </w:p>
    <w:p w14:paraId="79348F4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forgiveness in situations where you feel deeply wronged by someone?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forgive others as we have been forgiven?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forgiving heart in your daily life? </w:t>
      </w:r>
    </w:p>
    <w:p w14:paraId="386F2638"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5E6645"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D02E924" w14:textId="77777777" w:rsidR="006C28C5" w:rsidRDefault="006C28C5" w:rsidP="006D70D2">
      <w:pPr>
        <w:spacing w:line="247" w:lineRule="auto"/>
        <w:rPr>
          <w:rFonts w:eastAsia="Times New Roman"/>
          <w:b/>
          <w:bCs/>
          <w:kern w:val="0"/>
          <w:sz w:val="21"/>
          <w:szCs w:val="21"/>
        </w:rPr>
      </w:pPr>
    </w:p>
    <w:p w14:paraId="70690DE0" w14:textId="3986374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Reconciliation</w:t>
      </w:r>
    </w:p>
    <w:p w14:paraId="0946330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18:15-17 provides a blueprint for resolving conflicts within the community. "If your brother sins against you, go and confront him privately. If he listens to you, you have won your brother over." This lesson encourages open communication and reconciliation, promoting unity and harmony among believers.</w:t>
      </w:r>
    </w:p>
    <w:p w14:paraId="65214A1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seek reconciliation in a conflict with a friend or family member?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forgiveness as a key step in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reconciliation is genuine and lasting in your relationships? </w:t>
      </w:r>
    </w:p>
    <w:p w14:paraId="49255D4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Agreement in Prayer</w:t>
      </w:r>
    </w:p>
    <w:p w14:paraId="39785AB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18:19-20, Jesus assures us, "Again, I tell you truly that if two of you on the earth agree about anything you ask for, it will be done for you by My Father in heaven." This lesson highlights the power of collective prayer and agreement among believers. When we come together in faith, our prayers carry a special authority and effectiveness.</w:t>
      </w:r>
    </w:p>
    <w:p w14:paraId="593CE3D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agreement in prayer into your daily life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agreement in prayer is emphasized in building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unity when praying with others? </w:t>
      </w:r>
    </w:p>
    <w:p w14:paraId="3FC1C186"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0E5337"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39BEDFA6" w14:textId="77777777" w:rsidR="006C28C5" w:rsidRDefault="006C28C5" w:rsidP="006D70D2">
      <w:pPr>
        <w:spacing w:line="247" w:lineRule="auto"/>
        <w:rPr>
          <w:rFonts w:eastAsia="Times New Roman"/>
          <w:b/>
          <w:bCs/>
          <w:kern w:val="0"/>
          <w:sz w:val="21"/>
          <w:szCs w:val="21"/>
        </w:rPr>
      </w:pPr>
    </w:p>
    <w:p w14:paraId="0FFE76C5" w14:textId="649B6D5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Presence of Christ Among Us</w:t>
      </w:r>
    </w:p>
    <w:p w14:paraId="301F23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promises in Matthew 18:20, "For where two or three gather in My name, there am I with them." This comforting assurance reminds us that Christ is present in our midst whenever we gather in His name. It encourages us to seek fellowship and community, knowing that His presence brings strength and encouragement.</w:t>
      </w:r>
    </w:p>
    <w:p w14:paraId="35929DD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recognize and invite Christ's presence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Christ's presence is felt in group gatherings?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Christ emphasizes being present where two or three gather in His name? </w:t>
      </w:r>
    </w:p>
    <w:p w14:paraId="54BE5BE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Protect the Innocent</w:t>
      </w:r>
    </w:p>
    <w:p w14:paraId="25D8B77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18:10 warns, "See that you do not despise one of these little ones. For I tell you that their angels in heaven always see the face of My Father in heaven." This lesson calls us to protect and value the innocent and vulnerable among us. It is a reminder of the high regard God has for each individual, urging us to reflect His love and care in our interactions with others.</w:t>
      </w:r>
    </w:p>
    <w:p w14:paraId="0602FE17"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protect and advocate for the innocent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safeguarding the innocent in Matthew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the safety and well-being of vulnerable individuals around you?</w:t>
      </w:r>
      <w:r w:rsidRPr="001B37DC">
        <w:br w:type="page"/>
      </w:r>
    </w:p>
    <w:p w14:paraId="3BDA7220"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19 Teaching Points and Bible Study Questions</w:t>
      </w:r>
    </w:p>
    <w:p w14:paraId="46591130" w14:textId="6A96C7D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Sanctity of Marriage</w:t>
      </w:r>
    </w:p>
    <w:p w14:paraId="61F536E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In Matthew 19, Jesus emphasizes the sacredness of marriage, reminding us that it is a divine union. He states, "So they are no longer two, but one flesh.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what God has joined together, let man not separate" (Matthew 19:6). This underscores the importance of commitment and unity in marriage, encouraging us to cherish and nurture our relationships as a reflection of God's love.</w:t>
      </w:r>
    </w:p>
    <w:p w14:paraId="17490FC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teachings on marriage to strengthen your current or future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permanence of marriage, and how does this impact your 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honor the sanctity of marriage in your daily life? </w:t>
      </w:r>
    </w:p>
    <w:p w14:paraId="68EFB596"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Divorce</w:t>
      </w:r>
    </w:p>
    <w:p w14:paraId="4F16295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addresses the issue of divorce, highlighting its gravity and the heartache it can cause. He acknowledges that Moses permitted divorce due to the hardness of human hearts but clarifies that it was not God's original design. This lesson calls us to strive for reconciliation and forgiveness, seeking God's guidance in our relationships.</w:t>
      </w:r>
    </w:p>
    <w:p w14:paraId="203CAD0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understanding Jesus' teachings on divorce influence your approach to resolving marital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sanctity of marriage despite acknowledging human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support friends or family facing marital challenges in light of Matthew 19? </w:t>
      </w:r>
    </w:p>
    <w:p w14:paraId="40C3864A"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76EAAC"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0F09E6F3" w14:textId="77777777" w:rsidR="006C28C5" w:rsidRDefault="006C28C5" w:rsidP="006D70D2">
      <w:pPr>
        <w:spacing w:line="247" w:lineRule="auto"/>
        <w:rPr>
          <w:rFonts w:eastAsia="Times New Roman"/>
          <w:b/>
          <w:bCs/>
          <w:kern w:val="0"/>
          <w:sz w:val="21"/>
          <w:szCs w:val="21"/>
        </w:rPr>
      </w:pPr>
    </w:p>
    <w:p w14:paraId="52C67E6B" w14:textId="23159BE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Childlike Faith</w:t>
      </w:r>
    </w:p>
    <w:p w14:paraId="23ECB46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the disciples tried to prevent children from approaching Jesus, He responded, "Let the little children come to Me, and do not hinder them! For the kingdom of heaven belongs to such as these" (Matthew 19:14). This teaches us the value of childlike faith—trusting, humble, and open-hearted—as the key to entering God's kingdom.</w:t>
      </w:r>
    </w:p>
    <w:p w14:paraId="4AD18B9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cultivate a childlike faith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childlike qualities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more like a child trusts a parent? </w:t>
      </w:r>
    </w:p>
    <w:p w14:paraId="63E5E8B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Rich Young Ruler's Dilemma</w:t>
      </w:r>
    </w:p>
    <w:p w14:paraId="061D96C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encounter with the rich young ruler reveals the challenge of prioritizing wealth over spiritual well-being. Jesus tells him, "If you want to be perfect, go, sell your possessions and give to the poor, and you will have treasure in heaven. Then come, follow Me" (Matthew 19:21). This lesson encourages us to examine our attachments and prioritize eternal treasures over earthly ones.</w:t>
      </w:r>
    </w:p>
    <w:p w14:paraId="382E82D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spiritual wealth over material possessions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following Jesus' teachings on generosity and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let go of material security for spiritual growth? </w:t>
      </w:r>
    </w:p>
    <w:p w14:paraId="7F304DC8"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A7B5F7"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13534D98" w14:textId="77777777" w:rsidR="006C28C5" w:rsidRDefault="006C28C5" w:rsidP="006D70D2">
      <w:pPr>
        <w:spacing w:line="247" w:lineRule="auto"/>
        <w:rPr>
          <w:rFonts w:eastAsia="Times New Roman"/>
          <w:b/>
          <w:bCs/>
          <w:kern w:val="0"/>
          <w:sz w:val="21"/>
          <w:szCs w:val="21"/>
        </w:rPr>
      </w:pPr>
    </w:p>
    <w:p w14:paraId="6B5E92E6" w14:textId="4CFCA50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Difficulty of Wealth and Salvation</w:t>
      </w:r>
    </w:p>
    <w:p w14:paraId="26367A1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makes a striking statement about the difficulty for the rich to enter the kingdom of heaven, comparing it to a camel passing through the eye of a needle. This metaphor highlights the potential distractions and dependencies wealth can create, urging us to rely on God's grace rather than material possessions.</w:t>
      </w:r>
    </w:p>
    <w:p w14:paraId="534A33DD" w14:textId="77777777" w:rsidR="006C28C5" w:rsidRDefault="006D70D2" w:rsidP="006D70D2">
      <w:pPr>
        <w:spacing w:line="247" w:lineRule="auto"/>
        <w:rPr>
          <w:rFonts w:eastAsia="Times New Roman"/>
          <w:b/>
          <w:bCs/>
          <w:kern w:val="0"/>
          <w:sz w:val="21"/>
          <w:szCs w:val="21"/>
        </w:rPr>
      </w:pPr>
      <w:r w:rsidRPr="00F6333B">
        <w:rPr>
          <w:rFonts w:eastAsia="Times New Roman"/>
          <w:kern w:val="0"/>
          <w:sz w:val="21"/>
          <w:szCs w:val="21"/>
        </w:rPr>
        <w:t>1. How can you prioritize spiritual growth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challenge of wealth in achieving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wealth doesn't hinder your spiritual journey?</w:t>
      </w:r>
      <w:r>
        <w:rPr>
          <w:rFonts w:eastAsia="Times New Roman"/>
          <w:b/>
          <w:bCs/>
          <w:kern w:val="0"/>
          <w:sz w:val="21"/>
          <w:szCs w:val="21"/>
        </w:rPr>
        <w:br/>
      </w:r>
      <w:r>
        <w:rPr>
          <w:rFonts w:eastAsia="Times New Roman"/>
          <w:b/>
          <w:bCs/>
          <w:kern w:val="0"/>
          <w:sz w:val="21"/>
          <w:szCs w:val="21"/>
        </w:rPr>
        <w:br/>
      </w:r>
    </w:p>
    <w:p w14:paraId="3E1F5738" w14:textId="23A6DBC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Possibility of Salvation</w:t>
      </w:r>
    </w:p>
    <w:p w14:paraId="5361C99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Despite the challenges wealth presents, Jesus reassures us, "With man this is impossible, but with God all things are possible" (Matthew 19:26). This powerful reminder emphasizes that salvation is a divine gift, achievable only through God's power and grace, not by human effort alone.</w:t>
      </w:r>
    </w:p>
    <w:p w14:paraId="697FCCA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teaching on wealth and salvation to your financial priorities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more with Jesus' path to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the difficulty for the rich to enter the kingdom of heaven? </w:t>
      </w:r>
    </w:p>
    <w:p w14:paraId="0874F52E"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07A8AA"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4BEB9F95" w14:textId="77777777" w:rsidR="006C28C5" w:rsidRDefault="006C28C5" w:rsidP="006D70D2">
      <w:pPr>
        <w:spacing w:line="247" w:lineRule="auto"/>
        <w:rPr>
          <w:rFonts w:eastAsia="Times New Roman"/>
          <w:b/>
          <w:bCs/>
          <w:kern w:val="0"/>
          <w:sz w:val="21"/>
          <w:szCs w:val="21"/>
        </w:rPr>
      </w:pPr>
    </w:p>
    <w:p w14:paraId="66DABC84" w14:textId="60DE518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Promise of Reward</w:t>
      </w:r>
    </w:p>
    <w:p w14:paraId="707F075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assures His disciples that those who sacrifice for His sake will receive abundant rewards. He promises, "And everyone who has left houses or brothers or sisters or father or mother or wife or children or fields for My sake will receive a hundredfold and will inherit eternal life" (Matthew 19:29). This encourages us to live sacrificially, trusting in God's generous provision.</w:t>
      </w:r>
    </w:p>
    <w:p w14:paraId="54498A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promise of reward to motivate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spiritual rewards over material ones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rewards for sacrifices made for His sake? </w:t>
      </w:r>
    </w:p>
    <w:p w14:paraId="244C2D0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First and the Last</w:t>
      </w:r>
    </w:p>
    <w:p w14:paraId="19692D9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chapter concludes with a profound statement: "But many who are first will be last, and the last will be first" (Matthew 19:30). This paradox challenges worldly notions of success and status, reminding us that God's kingdom operates on principles of humility and service.</w:t>
      </w:r>
    </w:p>
    <w:p w14:paraId="7306692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principle of "the first will be last"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humility in the context of being first or last?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others' needs over your own ambitions? </w:t>
      </w:r>
    </w:p>
    <w:p w14:paraId="633D926A"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F21831"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DBD6442" w14:textId="77777777" w:rsidR="006C28C5" w:rsidRDefault="006C28C5" w:rsidP="006D70D2">
      <w:pPr>
        <w:spacing w:line="247" w:lineRule="auto"/>
        <w:rPr>
          <w:rFonts w:eastAsia="Times New Roman"/>
          <w:b/>
          <w:bCs/>
          <w:kern w:val="0"/>
          <w:sz w:val="21"/>
          <w:szCs w:val="21"/>
        </w:rPr>
      </w:pPr>
    </w:p>
    <w:p w14:paraId="57FC9D3C" w14:textId="6196B57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Following Jesus</w:t>
      </w:r>
    </w:p>
    <w:p w14:paraId="1128FD1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19, the call to follow Jesus is clear and compelling. Whether addressing the rich young ruler or His disciples, Jesus invites us to a life of discipleship, marked by obedience and devotion. This lesson encourages us to prioritize our relationship with Christ above all else.</w:t>
      </w:r>
    </w:p>
    <w:p w14:paraId="6C82EDB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following Jesus in your daily decisions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to follow Jesus over worldly pursuits?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following Jesus sometimes require sacrificing personal desires or comforts? </w:t>
      </w:r>
    </w:p>
    <w:p w14:paraId="75E7724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4B1903E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Matthew 19 demonstrates the authority and wisdom of Jesus' teachings. His words cut through cultural norms and personal desires, offering timeless truths that guide us toward a life aligned with God's will. As we meditate on Scripture, we are reminded of its transformative power in our lives.</w:t>
      </w:r>
    </w:p>
    <w:p w14:paraId="19B7D8F0"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God's Word to strengthen your relationships as seen in Matthew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God's Word in guiding moral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influences your daily choices and actions?</w:t>
      </w:r>
      <w:r w:rsidRPr="001B37DC">
        <w:br w:type="page"/>
      </w:r>
    </w:p>
    <w:p w14:paraId="3D0A3A1E"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20 Teaching Points and Bible Study Questions</w:t>
      </w:r>
    </w:p>
    <w:p w14:paraId="4C645CF3" w14:textId="15BC2EB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Kingdom of Heaven is Like a Vineyard</w:t>
      </w:r>
    </w:p>
    <w:p w14:paraId="414EBE2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20, Jesus shares the parable of the workers in the vineyard, illustrating the Kingdom of Heaven. The landowner hires workers at different times of the day, yet pays them all the same wage. This teaches us that God's grace is not earned by the hours we put in but is a gift freely given. As Jesus says, "So the last will be first, and the first will be last" (Matthew 20:16). This reminds us that in God's kingdom, the heart's posture matters more than the length of service.</w:t>
      </w:r>
    </w:p>
    <w:p w14:paraId="04E0C86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vineyard parable to your daily work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and generosity are emphasized in the vineyard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grace from the vineyard workers' payment? </w:t>
      </w:r>
    </w:p>
    <w:p w14:paraId="3E7453F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Generosity Knows No Bounds</w:t>
      </w:r>
    </w:p>
    <w:p w14:paraId="0FC6B2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landowner's decision to pay all workers equally, regardless of their hours, highlights God's boundless generosity. It challenges us to reflect on our own attitudes towards fairness and grace. Are we envious because God is generous? As the landowner asks, "Or are you envious because I am generous?" (Matthew 20:15). This lesson encourages us to celebrate God's generosity in our lives and in the lives of others.</w:t>
      </w:r>
    </w:p>
    <w:p w14:paraId="54AB7B3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reflect God's boundless generosity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accept God's generosity towards others as fair?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gratitude for God's generosity in your life? </w:t>
      </w:r>
    </w:p>
    <w:p w14:paraId="65C360A3"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7AFDF6"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44EF942F" w14:textId="77777777" w:rsidR="006C28C5" w:rsidRDefault="006C28C5" w:rsidP="006D70D2">
      <w:pPr>
        <w:spacing w:line="247" w:lineRule="auto"/>
        <w:rPr>
          <w:rFonts w:eastAsia="Times New Roman"/>
          <w:b/>
          <w:bCs/>
          <w:kern w:val="0"/>
          <w:sz w:val="21"/>
          <w:szCs w:val="21"/>
        </w:rPr>
      </w:pPr>
    </w:p>
    <w:p w14:paraId="51A1E848" w14:textId="776DA8B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Serve, Not to Be Served</w:t>
      </w:r>
    </w:p>
    <w:p w14:paraId="4B58F80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reminds His disciples that greatness in His kingdom is not about power but about service. "Whoever wants to become great among you must be your servant" (Matthew 20:26). This lesson calls us to emulate Christ's humility and servant-heartedness in our daily interactions, prioritizing others' needs above our own.</w:t>
      </w:r>
    </w:p>
    <w:p w14:paraId="2F31327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serving others in your daily routine over seeking personal recognition or reward?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serving others as a path to true greatness?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servant-hearted attitude in your community? </w:t>
      </w:r>
    </w:p>
    <w:p w14:paraId="0D6AB37D"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Sacrifice of Jesus</w:t>
      </w:r>
    </w:p>
    <w:p w14:paraId="5174803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this chapter, Jesus foretells His death and resurrection, underscoring the ultimate sacrifice He would make for humanity. "They will condemn Him to death and will deliver Him over to the Gentiles to be mocked and flogged and crucified. On the third day He will be raised to life" (Matthew 20:18-19). This prophecy is a powerful reminder of the depth of Christ's love and the hope we have in His resurrection.</w:t>
      </w:r>
    </w:p>
    <w:p w14:paraId="7D68054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embody Jesus' sacrificial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serving others as a path to greatness?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sacrifice to handle personal challenges with humility? </w:t>
      </w:r>
    </w:p>
    <w:p w14:paraId="50257BC0"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0FFD69"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7ED9ADFC" w14:textId="77777777" w:rsidR="006C28C5" w:rsidRDefault="006C28C5" w:rsidP="006D70D2">
      <w:pPr>
        <w:spacing w:line="247" w:lineRule="auto"/>
        <w:rPr>
          <w:rFonts w:eastAsia="Times New Roman"/>
          <w:b/>
          <w:bCs/>
          <w:kern w:val="0"/>
          <w:sz w:val="21"/>
          <w:szCs w:val="21"/>
        </w:rPr>
      </w:pPr>
    </w:p>
    <w:p w14:paraId="1A9FC805" w14:textId="2E794F0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 Mother's Bold Request</w:t>
      </w:r>
    </w:p>
    <w:p w14:paraId="7EC91D1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mother of James and John asks Jesus for her sons to sit at His right and left in His kingdom. This request teaches us about ambition and the desire for status. Jesus gently redirects this ambition, emphasizing that true honor comes from God and is often accompanied by suffering. "You do not know what you are asking," He replies (Matthew 20:22).</w:t>
      </w:r>
    </w:p>
    <w:p w14:paraId="0570474A" w14:textId="64AD14D3"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balance ambition with humility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servanthood over status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mother's request about advocating for loved ones?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Cup of Suffering</w:t>
      </w:r>
    </w:p>
    <w:p w14:paraId="3F6BA0A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speaks of the "cup" He is to drink, symbolizing the suffering He would endure. This lesson reminds us that following Christ may involve trials and sacrifices. Yet, it is through these challenges that we grow closer to Him and understand the depth of His love and sacrifice.</w:t>
      </w:r>
    </w:p>
    <w:p w14:paraId="1EFFC89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prepare yourself to accept and endure your own "cup of suffering"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serving others despite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suffering that applies to your daily challenges? </w:t>
      </w:r>
    </w:p>
    <w:p w14:paraId="570199F1"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D434DD"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EAC8842" w14:textId="77777777" w:rsidR="006C28C5" w:rsidRDefault="006C28C5" w:rsidP="006D70D2">
      <w:pPr>
        <w:spacing w:line="247" w:lineRule="auto"/>
        <w:rPr>
          <w:rFonts w:eastAsia="Times New Roman"/>
          <w:b/>
          <w:bCs/>
          <w:kern w:val="0"/>
          <w:sz w:val="21"/>
          <w:szCs w:val="21"/>
        </w:rPr>
      </w:pPr>
    </w:p>
    <w:p w14:paraId="55BE3399" w14:textId="3BFCDCB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Persistent Faith</w:t>
      </w:r>
    </w:p>
    <w:p w14:paraId="7CCE550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As Jesus leaves Jericho, two blind men call out to Him for mercy. Despite the crowd's attempts to silence them, they persist. Jesus responds to their faith, healing them. "Moved with compassion, Jesus touched their eyes, and at once they received their sight and followed Him" (Matthew 20:34). This teaches us the power of persistent faith and the compassion of Christ.</w:t>
      </w:r>
    </w:p>
    <w:p w14:paraId="12A04B8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persistent faith in challenging situations like the blind men in Matthew 20:30-34?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persistent faith is crucial in achieving personal goals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blind men's persistence to apply in your daily life challenges? </w:t>
      </w:r>
    </w:p>
    <w:p w14:paraId="2A7E4233"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Moves Us to Action</w:t>
      </w:r>
    </w:p>
    <w:p w14:paraId="48BE754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compassion for the blind men leads Him to heal them. This lesson encourages us to let compassion move us to action in our own lives. When we see others in need, may we be moved to respond with the love and kindness that Jesus exemplified.</w:t>
      </w:r>
    </w:p>
    <w:p w14:paraId="4DA6A51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show compassion in your daily life to inspire others to take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for effective leadership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compassion leads to meaningful action in your community? </w:t>
      </w:r>
    </w:p>
    <w:p w14:paraId="16D909ED"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569FA5"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006AAFC" w14:textId="77777777" w:rsidR="006C28C5" w:rsidRDefault="006C28C5" w:rsidP="006D70D2">
      <w:pPr>
        <w:spacing w:line="247" w:lineRule="auto"/>
        <w:rPr>
          <w:rFonts w:eastAsia="Times New Roman"/>
          <w:b/>
          <w:bCs/>
          <w:kern w:val="0"/>
          <w:sz w:val="21"/>
          <w:szCs w:val="21"/>
        </w:rPr>
      </w:pPr>
    </w:p>
    <w:p w14:paraId="0D197F2A" w14:textId="213742B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Joy of Following Jesus</w:t>
      </w:r>
    </w:p>
    <w:p w14:paraId="26302D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After receiving their sight, the healed men follow Jesus. This illustrates the joy and transformation that comes from encountering Christ. When we experience His grace and healing, our natural response is to follow Him with joy and gratitude.</w:t>
      </w:r>
    </w:p>
    <w:p w14:paraId="213FE75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find joy in serving others as Jesus teaches in Matthew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Jesus leads to true fulfillment and joy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embrace the joy of following Jesus' example of humility? </w:t>
      </w:r>
    </w:p>
    <w:p w14:paraId="2B99B4D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First and the Last</w:t>
      </w:r>
    </w:p>
    <w:p w14:paraId="42BC631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chapter closes with the profound truth that "the last will be first, and the first will be last" (Matthew 20:16). This counter-cultural message challenges us to rethink our priorities and values, reminding us that in God's kingdom, humility and service are the true measures of greatness.</w:t>
      </w:r>
    </w:p>
    <w:p w14:paraId="50325D45"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principle of "the first will be last"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humility and service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others' needs over your own in your community?</w:t>
      </w:r>
      <w:r w:rsidRPr="001B37DC">
        <w:br w:type="page"/>
      </w:r>
    </w:p>
    <w:p w14:paraId="3730F9D5"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21 Teaching Points and Bible Study Questions</w:t>
      </w:r>
    </w:p>
    <w:p w14:paraId="6CED2B14" w14:textId="7ADA7D3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Humble King Enters Jerusalem</w:t>
      </w:r>
    </w:p>
    <w:p w14:paraId="619AA22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In Matthew 21:5, we see the fulfillment of prophecy as Jesus enters Jerusalem on a donkey: "Say to the </w:t>
      </w:r>
      <w:proofErr w:type="gramStart"/>
      <w:r w:rsidRPr="00F6333B">
        <w:rPr>
          <w:rFonts w:eastAsia="Times New Roman"/>
          <w:kern w:val="0"/>
          <w:sz w:val="21"/>
          <w:szCs w:val="21"/>
        </w:rPr>
        <w:t>Daughter</w:t>
      </w:r>
      <w:proofErr w:type="gramEnd"/>
      <w:r w:rsidRPr="00F6333B">
        <w:rPr>
          <w:rFonts w:eastAsia="Times New Roman"/>
          <w:kern w:val="0"/>
          <w:sz w:val="21"/>
          <w:szCs w:val="21"/>
        </w:rPr>
        <w:t xml:space="preserve"> of Zion, 'See, your King comes to you, gentle and riding on a donkey.'" This teaches us about the humility of Christ, who, despite being the King of Kings, chose a humble entrance. It reminds us to embrace humility in our own lives, following His example.</w:t>
      </w:r>
    </w:p>
    <w:p w14:paraId="044B0CE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humility in your daily life, following Jesus' example in Matthew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leadership, as shown by Jesus' entry into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actions in Matthew 21 to apply in challenging situations? </w:t>
      </w:r>
    </w:p>
    <w:p w14:paraId="4E3BD5B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Moves Mountains</w:t>
      </w:r>
    </w:p>
    <w:p w14:paraId="68836DE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emphasizes the power of faith in Matthew 21:21: "Truly I tell you, if you have faith and do not doubt... you can say to this mountain, 'Be lifted up and thrown into the sea,' and it will happen." This lesson encourages us to cultivate a strong, unwavering faith that can overcome any obstacle, trusting in God's power and promises.</w:t>
      </w:r>
    </w:p>
    <w:p w14:paraId="151B2FC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concept of faith moving mountains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overcoming seemingly impossible obstacles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difficult situations? </w:t>
      </w:r>
    </w:p>
    <w:p w14:paraId="0F0B2917"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EBD861"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5588663" w14:textId="77777777" w:rsidR="006C28C5" w:rsidRDefault="006C28C5" w:rsidP="006D70D2">
      <w:pPr>
        <w:spacing w:line="247" w:lineRule="auto"/>
        <w:rPr>
          <w:rFonts w:eastAsia="Times New Roman"/>
          <w:b/>
          <w:bCs/>
          <w:kern w:val="0"/>
          <w:sz w:val="21"/>
          <w:szCs w:val="21"/>
        </w:rPr>
      </w:pPr>
    </w:p>
    <w:p w14:paraId="4F039883" w14:textId="7ED8FC6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Cleansing of the Temple</w:t>
      </w:r>
    </w:p>
    <w:p w14:paraId="57FEC98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21:12-13, Jesus cleanses the temple, declaring, "My house will be called a house of prayer, but you are making it a den of robbers." This act underscores the importance of purity and reverence in worship. It challenges us to examine our own lives and ensure that our hearts are true places of worship, free from distractions and sin.</w:t>
      </w:r>
    </w:p>
    <w:p w14:paraId="64864E7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remove distractions that hinder your spiritual growth, similar to Jesus cleansing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cleansing the temple, and how can you prioritize spiritual purity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personal "temple" remains a place of worship and prayer? </w:t>
      </w:r>
    </w:p>
    <w:p w14:paraId="0F7DA9FD"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2EF189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21:22 offers a profound promise: "If you believe, you will receive whatever you ask for in prayer." This lesson highlights the importance of prayer in our relationship with God. It encourages us to approach Him with confidence, knowing that He hears and answers our prayers according to His will.</w:t>
      </w:r>
    </w:p>
    <w:p w14:paraId="098E3B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the faith of a mustard seed into your daily prayer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with unwavering belief, as Jesus taught?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some prayers are more effective when accompanied by strong faith? </w:t>
      </w:r>
    </w:p>
    <w:p w14:paraId="78B76D17"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A81429"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1C4195A1" w14:textId="77777777" w:rsidR="006C28C5" w:rsidRDefault="006C28C5" w:rsidP="006D70D2">
      <w:pPr>
        <w:spacing w:line="247" w:lineRule="auto"/>
        <w:rPr>
          <w:rFonts w:eastAsia="Times New Roman"/>
          <w:b/>
          <w:bCs/>
          <w:kern w:val="0"/>
          <w:sz w:val="21"/>
          <w:szCs w:val="21"/>
        </w:rPr>
      </w:pPr>
    </w:p>
    <w:p w14:paraId="3087F33E" w14:textId="7C1A692B"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Parable of the Two Sons</w:t>
      </w:r>
    </w:p>
    <w:p w14:paraId="6A8B5B8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21:28-31, Jesus tells the parable of the two sons, illustrating the importance of obedience over mere words. The son who initially refused but later obeyed his father is commended. This teaches us that actions speak louder than words, and true repentance is demonstrated through obedience to God's commands.</w:t>
      </w:r>
    </w:p>
    <w:p w14:paraId="3AAE3042" w14:textId="77777777" w:rsidR="006C28C5" w:rsidRDefault="006D70D2" w:rsidP="006D70D2">
      <w:pPr>
        <w:spacing w:line="247" w:lineRule="auto"/>
      </w:pPr>
      <w:r w:rsidRPr="00F6333B">
        <w:rPr>
          <w:rFonts w:eastAsia="Times New Roman"/>
          <w:kern w:val="0"/>
          <w:sz w:val="21"/>
          <w:szCs w:val="21"/>
        </w:rPr>
        <w:t>1. How can you ensure your actions align with your promises to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say one thing but do another in their spiritual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be more like the son who ultimately obeyed?</w:t>
      </w:r>
    </w:p>
    <w:p w14:paraId="72E93AF6" w14:textId="0EB46C5F"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Rejected Stone Becomes the Cornerstone</w:t>
      </w:r>
    </w:p>
    <w:p w14:paraId="7887E1C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21:42 quotes Psalm 118:22-23: "The stone the builders rejected has become the cornerstone." This lesson reveals Jesus as the cornerstone of our faith, despite being rejected by many. It encourages us to build our lives on Him, the firm foundation that will never fail.</w:t>
      </w:r>
    </w:p>
    <w:p w14:paraId="0FED9D9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embrace "rejected stones" in your life that may become cornerstones?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valuable opportunities or individuals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recognize and value the "cornerstones" in your community? </w:t>
      </w:r>
    </w:p>
    <w:p w14:paraId="4F7F7349"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28F748"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48A2ACC2" w14:textId="77777777" w:rsidR="006C28C5" w:rsidRDefault="006C28C5" w:rsidP="006D70D2">
      <w:pPr>
        <w:spacing w:line="247" w:lineRule="auto"/>
        <w:rPr>
          <w:rFonts w:eastAsia="Times New Roman"/>
          <w:b/>
          <w:bCs/>
          <w:kern w:val="0"/>
          <w:sz w:val="21"/>
          <w:szCs w:val="21"/>
        </w:rPr>
      </w:pPr>
    </w:p>
    <w:p w14:paraId="29C33492" w14:textId="5AA35FE5"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Bearing Fruit for the Kingdom</w:t>
      </w:r>
    </w:p>
    <w:p w14:paraId="40C49DE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the parable of the tenants (Matthew 21:33-41), Jesus warns against fruitlessness. The vineyard owner expects fruit from his vineyard, just as God expects us to bear spiritual fruit. This lesson challenges us to live productive lives that reflect His love and truth, impacting the world around us.</w:t>
      </w:r>
    </w:p>
    <w:p w14:paraId="51EA911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bear fruit for the Kingdom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bearing fruit as a sign of true discipleship?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Kingdom values and bear fruit? </w:t>
      </w:r>
    </w:p>
    <w:p w14:paraId="2ECD07F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Jesus</w:t>
      </w:r>
    </w:p>
    <w:p w14:paraId="0AB70B5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questioned about His authority in Matthew 21:23-27, Jesus skillfully redirects the question, revealing the religious leaders' hypocrisy. This lesson reminds us of Jesus' divine authority and the importance of recognizing and submitting to His lordship in every area of our lives.</w:t>
      </w:r>
    </w:p>
    <w:p w14:paraId="2B3B9B9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respond to Jesus'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authority can impact your relationships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authority to handle challenges or conflicts in your life? </w:t>
      </w:r>
    </w:p>
    <w:p w14:paraId="25561104"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7B4DF4"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0EE98438" w14:textId="77777777" w:rsidR="006C28C5" w:rsidRDefault="006C28C5" w:rsidP="006D70D2">
      <w:pPr>
        <w:spacing w:line="247" w:lineRule="auto"/>
        <w:rPr>
          <w:rFonts w:eastAsia="Times New Roman"/>
          <w:b/>
          <w:bCs/>
          <w:kern w:val="0"/>
          <w:sz w:val="21"/>
          <w:szCs w:val="21"/>
        </w:rPr>
      </w:pPr>
    </w:p>
    <w:p w14:paraId="28CCE186" w14:textId="166A8127"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56F49A3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21:32 highlights the significance of repentance: "For John came to you in the way of righteousness, and you did not believe him, but the tax collectors and prostitutes did." This lesson teaches us that genuine repentance leads to transformation and acceptance into God's kingdom, regardless of our past.</w:t>
      </w:r>
    </w:p>
    <w:p w14:paraId="00CCDCD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repentance into your daily routine to strengthen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repentance in the parable of the two sons?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repent and transform your actions in challenging situations? </w:t>
      </w:r>
    </w:p>
    <w:p w14:paraId="4E41DC8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and Justice</w:t>
      </w:r>
    </w:p>
    <w:p w14:paraId="4FB71E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tenants also illustrates God's patience and eventual justice. Despite repeated rejections, God continues to offer opportunities for repentance. This lesson reassures us of His patience but also warns of the consequences of persistent disobedience, urging us to respond to His call with urgency.</w:t>
      </w:r>
    </w:p>
    <w:p w14:paraId="3F148E8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These lessons from Matthew 21 invite us to deepen our faith, embrace humility, and live lives that honor God. Let them inspire you to walk more closely with Him each day.</w:t>
      </w:r>
    </w:p>
    <w:p w14:paraId="12ABD7F6"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balance patience and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patience before enacting justice,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patience to improve your response to personal conflicts?</w:t>
      </w:r>
      <w:r w:rsidRPr="001B37DC">
        <w:br w:type="page"/>
      </w:r>
    </w:p>
    <w:p w14:paraId="6588BDD3"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22 Teaching Points and Bible Study Questions</w:t>
      </w:r>
    </w:p>
    <w:p w14:paraId="49E7301A" w14:textId="2F82240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Love God with All Your Heart</w:t>
      </w:r>
    </w:p>
    <w:p w14:paraId="452D373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22:37, Jesus emphasizes the greatest commandment: "Love the Lord your God with all your heart and with all your soul and with all your mind." This is a call to prioritize our relationship with God above all else. By dedicating our thoughts, emotions, and actions to Him, we align our lives with His purpose and experience true fulfillment.</w:t>
      </w:r>
    </w:p>
    <w:p w14:paraId="72AC877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loving God with all your heart in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deepen your love for God each 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loving God with all your heart impacts your relationships with others? </w:t>
      </w:r>
    </w:p>
    <w:p w14:paraId="5FD66A9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Your Neighbor as Yourself</w:t>
      </w:r>
    </w:p>
    <w:p w14:paraId="3FC4659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second greatest commandment, found in Matthew 22:39, is to "Love your neighbor as yourself." This teaches us the importance of empathy and compassion. By treating others with the same kindness and respect we desire, we create a community that reflects God's love and grace.</w:t>
      </w:r>
    </w:p>
    <w:p w14:paraId="6C7A554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show love to a difficult neighbor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your neighbor is as important as loving yourself?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understand and empathize with your neighbors' needs? </w:t>
      </w:r>
    </w:p>
    <w:p w14:paraId="342F7971"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712F55"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72FC582D" w14:textId="77777777" w:rsidR="006C28C5" w:rsidRDefault="006C28C5" w:rsidP="006D70D2">
      <w:pPr>
        <w:spacing w:line="247" w:lineRule="auto"/>
        <w:rPr>
          <w:rFonts w:eastAsia="Times New Roman"/>
          <w:b/>
          <w:bCs/>
          <w:kern w:val="0"/>
          <w:sz w:val="21"/>
          <w:szCs w:val="21"/>
        </w:rPr>
      </w:pPr>
    </w:p>
    <w:p w14:paraId="2C267590" w14:textId="62ABC6F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Wisdom of Jesus</w:t>
      </w:r>
    </w:p>
    <w:p w14:paraId="5A78D70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22:15-22, the Pharisees attempt to trap Jesus with a question about paying taxes to Caesar. Jesus responds with wisdom, saying, "Render to Caesar what is Caesar’s, and to God what is God’s." This lesson reminds us to navigate worldly responsibilities with discernment while maintaining our ultimate allegiance to God.</w:t>
      </w:r>
    </w:p>
    <w:p w14:paraId="68DDE67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wisdom in resolving conflicts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responses to challenges were effective,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wisdom to improve your decision-making process? </w:t>
      </w:r>
    </w:p>
    <w:p w14:paraId="23DFECB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the Resurrection</w:t>
      </w:r>
    </w:p>
    <w:p w14:paraId="60887E1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Sadducees, who deny the resurrection, challenge Jesus in Matthew 22:23-33. Jesus affirms the resurrection by stating, "He is not the God of the dead, but of the living." This reassures us of the hope and promise of eternal life through Christ, encouraging us to live with an eternal perspective.</w:t>
      </w:r>
    </w:p>
    <w:p w14:paraId="6F5959B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belief in the resurrection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resurrection is essential for understanding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reality of the resurrection? </w:t>
      </w:r>
    </w:p>
    <w:p w14:paraId="1CF42D0A"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DB7E6C"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0B314A62" w14:textId="77777777" w:rsidR="006C28C5" w:rsidRDefault="006C28C5" w:rsidP="006D70D2">
      <w:pPr>
        <w:spacing w:line="247" w:lineRule="auto"/>
        <w:rPr>
          <w:rFonts w:eastAsia="Times New Roman"/>
          <w:b/>
          <w:bCs/>
          <w:kern w:val="0"/>
          <w:sz w:val="21"/>
          <w:szCs w:val="21"/>
        </w:rPr>
      </w:pPr>
    </w:p>
    <w:p w14:paraId="51D3D83C" w14:textId="658DC7A7"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Greatest Commandments Summarize the Law</w:t>
      </w:r>
    </w:p>
    <w:p w14:paraId="471B615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22:40, Jesus explains that "All the Law and the Prophets hang on these two commandments." This highlights the simplicity and depth of God's expectations for us. By focusing on love for God and others, we fulfill the essence of His commandments and live in harmony with His will.</w:t>
      </w:r>
    </w:p>
    <w:p w14:paraId="1698090E" w14:textId="65DF1AE5"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practically love your neighbor as yourself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God and others summarizes all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love in challenging situations?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Jesus</w:t>
      </w:r>
    </w:p>
    <w:p w14:paraId="61A011A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Throughout Matthew 22, Jesus demonstrates His authority over religious leaders and their attempts to challenge Him. His responses reveal His divine wisdom and understanding. This reminds us to trust in Jesus' authority and guidance in our own lives, knowing He leads us with perfect wisdom.</w:t>
      </w:r>
    </w:p>
    <w:p w14:paraId="54D17E5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recognize and respond to Jesus'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authority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authority to improve your leadership or influence in your community? </w:t>
      </w:r>
    </w:p>
    <w:p w14:paraId="18179DBB"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3577C9"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50C6E8CC" w14:textId="77777777" w:rsidR="006C28C5" w:rsidRDefault="006C28C5" w:rsidP="006D70D2">
      <w:pPr>
        <w:spacing w:line="247" w:lineRule="auto"/>
        <w:rPr>
          <w:rFonts w:eastAsia="Times New Roman"/>
          <w:b/>
          <w:bCs/>
          <w:kern w:val="0"/>
          <w:sz w:val="21"/>
          <w:szCs w:val="21"/>
        </w:rPr>
      </w:pPr>
    </w:p>
    <w:p w14:paraId="03E94D04" w14:textId="584100C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Humility</w:t>
      </w:r>
    </w:p>
    <w:p w14:paraId="283C51C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Pharisees' attempts to trap Jesus reveal their pride and self-righteousness. In contrast, Jesus' humble and wise responses teach us the value of humility. By approaching God and others with a humble heart, we open ourselves to His grace and truth.</w:t>
      </w:r>
    </w:p>
    <w:p w14:paraId="2D19B8B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practicing humility in daily interactions reflect the teachings of Matthew 22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loving others as yourself, as instructed in Matthew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humility over pride in challenging situations? </w:t>
      </w:r>
    </w:p>
    <w:p w14:paraId="4ECF857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Scripture</w:t>
      </w:r>
    </w:p>
    <w:p w14:paraId="0A40094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frequently references Scripture in His responses, demonstrating its power and authority. In Matthew 22:29, He tells the Sadducees, "You are mistaken because you do not know the Scriptures or the power of God." This encourages us to immerse ourselves in God's Word, allowing it to guide and transform our lives.</w:t>
      </w:r>
    </w:p>
    <w:p w14:paraId="55B1144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power of Scripture in resolving daily conflicts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Scripture's authority when challenged by the Sadducees?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understanding and application of Scripture in your life? </w:t>
      </w:r>
    </w:p>
    <w:p w14:paraId="486FECE8"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6F579B"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3E763160" w14:textId="77777777" w:rsidR="006C28C5" w:rsidRDefault="006C28C5" w:rsidP="006D70D2">
      <w:pPr>
        <w:spacing w:line="247" w:lineRule="auto"/>
        <w:rPr>
          <w:rFonts w:eastAsia="Times New Roman"/>
          <w:b/>
          <w:bCs/>
          <w:kern w:val="0"/>
          <w:sz w:val="21"/>
          <w:szCs w:val="21"/>
        </w:rPr>
      </w:pPr>
    </w:p>
    <w:p w14:paraId="0564C590" w14:textId="01809F9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Discernment</w:t>
      </w:r>
    </w:p>
    <w:p w14:paraId="05FBD4E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interactions in Matthew 22 teach us the importance of discernment. By understanding the motives and intentions of those around us, we can respond with wisdom and grace. This discernment helps us navigate challenges and remain faithful to God's truth.</w:t>
      </w:r>
    </w:p>
    <w:p w14:paraId="292315C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discernment when faced with conflicting priorities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understanding Jesus' teachings on love and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responses to challenges that enhances your decision-making skills? </w:t>
      </w:r>
    </w:p>
    <w:p w14:paraId="4207632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the Wedding Banquet</w:t>
      </w:r>
    </w:p>
    <w:p w14:paraId="3073FD0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the parable of the wedding banquet (Matthew 22:1-14), Jesus illustrates the kingdom of heaven as a joyous celebration. The invitation is extended to all, but not everyone accepts. This parable reminds us of the importance of responding to God's invitation with readiness and gratitude, embracing the abundant life He offers.</w:t>
      </w:r>
    </w:p>
    <w:p w14:paraId="6CBDD26C"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 are prepared to accept God's invitation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ignore or reject God's invitation to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others to experience God's love and grace?</w:t>
      </w:r>
      <w:r w:rsidRPr="001B37DC">
        <w:br w:type="page"/>
      </w:r>
    </w:p>
    <w:p w14:paraId="493E68E1"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23 Teaching Points and Bible Study Questions</w:t>
      </w:r>
    </w:p>
    <w:p w14:paraId="7A4A4C16" w14:textId="5751167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Practice What You Preach</w:t>
      </w:r>
    </w:p>
    <w:p w14:paraId="0F55EBB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23:3, Jesus warns, "So practice and observe everything they tell you, but do not do what they do, for they do not practice what they preach." This is a call to authenticity. It's easy to say the right things, but living them out is where true integrity lies. Let your actions reflect your words, and you'll be a beacon of light to those around you.</w:t>
      </w:r>
    </w:p>
    <w:p w14:paraId="6E40B1E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actions align with the teachings you share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practice what you preach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hypocrisy in your personal and professional relationships? </w:t>
      </w:r>
    </w:p>
    <w:p w14:paraId="42F5F6B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Over Hypocrisy</w:t>
      </w:r>
    </w:p>
    <w:p w14:paraId="7107620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criticizes the Pharisees for their hypocrisy, saying in Matthew 23:12, "For whoever exalts himself will be humbled, and whoever humbles himself will be exalted." True greatness in the Kingdom of God is found in humility. Seek to serve others rather than seeking status, and you'll find yourself lifted up in ways you never imagined.</w:t>
      </w:r>
    </w:p>
    <w:p w14:paraId="4348E80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practice humility in your daily life to avoid being hypocritical like the Pharisees?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more impactful than outward displays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beliefs and values? </w:t>
      </w:r>
    </w:p>
    <w:p w14:paraId="47A4662F"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30D1DB"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B9A420F" w14:textId="77777777" w:rsidR="006C28C5" w:rsidRDefault="006C28C5" w:rsidP="006D70D2">
      <w:pPr>
        <w:spacing w:line="247" w:lineRule="auto"/>
        <w:rPr>
          <w:rFonts w:eastAsia="Times New Roman"/>
          <w:b/>
          <w:bCs/>
          <w:kern w:val="0"/>
          <w:sz w:val="21"/>
          <w:szCs w:val="21"/>
        </w:rPr>
      </w:pPr>
    </w:p>
    <w:p w14:paraId="5EF96E90" w14:textId="51EF7CF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Danger of Legalism</w:t>
      </w:r>
    </w:p>
    <w:p w14:paraId="2213825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23:23, Jesus points out, "Woe to you, scribes and Pharisees, you hypocrites! You pay tithes of mint, dill, and cumin, but you have disregarded the weightier matters of the law: justice, mercy, and faithfulness." It's a reminder that focusing on minor rules while neglecting the heart of God's law leads to spiritual blindness. Prioritize love, justice, and mercy in your walk with God.</w:t>
      </w:r>
    </w:p>
    <w:p w14:paraId="617C69B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faith practices prioritize love and mercy over strict rule-following?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criticized the Pharisees' focus on outward appearances rather than inner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becoming judgmental or hypocritical in your spiritual life? </w:t>
      </w:r>
    </w:p>
    <w:p w14:paraId="7CF0AC6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Clean the Inside First</w:t>
      </w:r>
    </w:p>
    <w:p w14:paraId="3813EA1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uses the metaphor of a cup in Matthew 23:26, "Blind Pharisee! First clean the inside of the cup and dish, so that the outside may become clean as well." This lesson teaches us to focus on inner transformation. When our hearts are right with God, our outward actions will naturally follow suit.</w:t>
      </w:r>
    </w:p>
    <w:p w14:paraId="6F07CD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inner transformation over outward appearances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internal change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a clean heart? </w:t>
      </w:r>
    </w:p>
    <w:p w14:paraId="4BE23B74"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7DB592"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41D6C549" w14:textId="77777777" w:rsidR="006C28C5" w:rsidRDefault="006C28C5" w:rsidP="006D70D2">
      <w:pPr>
        <w:spacing w:line="247" w:lineRule="auto"/>
        <w:rPr>
          <w:rFonts w:eastAsia="Times New Roman"/>
          <w:b/>
          <w:bCs/>
          <w:kern w:val="0"/>
          <w:sz w:val="21"/>
          <w:szCs w:val="21"/>
        </w:rPr>
      </w:pPr>
    </w:p>
    <w:p w14:paraId="195C8447" w14:textId="58AB61E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Beware of Spiritual Pride</w:t>
      </w:r>
    </w:p>
    <w:p w14:paraId="0D4B685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23:5, Jesus notes, "All their deeds are done for men to see." Spiritual pride can be a subtle trap. Instead of seeking human approval, aim to please God in all you do. Remember, your worth is found in Him, not in the accolades of others.</w:t>
      </w:r>
    </w:p>
    <w:p w14:paraId="04E72072" w14:textId="77777777" w:rsidR="006C28C5" w:rsidRDefault="006D70D2" w:rsidP="006D70D2">
      <w:pPr>
        <w:spacing w:line="247" w:lineRule="auto"/>
      </w:pPr>
      <w:r w:rsidRPr="00F6333B">
        <w:rPr>
          <w:rFonts w:eastAsia="Times New Roman"/>
          <w:kern w:val="0"/>
          <w:sz w:val="21"/>
          <w:szCs w:val="21"/>
        </w:rPr>
        <w:t>1. How can you recognize and address spiritual pride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pride can hinder genuine relationships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instead of spiritual pride?</w:t>
      </w:r>
    </w:p>
    <w:p w14:paraId="3E21B4FB" w14:textId="77777777" w:rsidR="006C28C5" w:rsidRDefault="006C28C5" w:rsidP="006D70D2">
      <w:pPr>
        <w:spacing w:line="247" w:lineRule="auto"/>
      </w:pPr>
    </w:p>
    <w:p w14:paraId="70F70062" w14:textId="77777777" w:rsidR="006C28C5" w:rsidRDefault="006C28C5" w:rsidP="006D70D2">
      <w:pPr>
        <w:spacing w:line="247" w:lineRule="auto"/>
      </w:pPr>
    </w:p>
    <w:p w14:paraId="582917DC" w14:textId="77777777" w:rsidR="006C28C5" w:rsidRDefault="006C28C5" w:rsidP="006D70D2">
      <w:pPr>
        <w:spacing w:line="247" w:lineRule="auto"/>
      </w:pPr>
    </w:p>
    <w:p w14:paraId="00B3D3C3" w14:textId="77777777" w:rsidR="006C28C5" w:rsidRDefault="006C28C5" w:rsidP="006D70D2">
      <w:pPr>
        <w:spacing w:line="247" w:lineRule="auto"/>
        <w:rPr>
          <w:rFonts w:eastAsia="Times New Roman"/>
          <w:b/>
          <w:bCs/>
          <w:kern w:val="0"/>
          <w:sz w:val="21"/>
          <w:szCs w:val="21"/>
        </w:rPr>
      </w:pPr>
    </w:p>
    <w:p w14:paraId="00B814A2" w14:textId="3B8537A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True Leadership</w:t>
      </w:r>
    </w:p>
    <w:p w14:paraId="30FC2A9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Jesus emphasizes servant leadership in Matthew 23:11, "The greatest among you shall be your servant." True leaders are those who serve others selflessly. Whether in your family, workplace, or community, </w:t>
      </w:r>
      <w:proofErr w:type="spellStart"/>
      <w:r w:rsidRPr="00F6333B">
        <w:rPr>
          <w:rFonts w:eastAsia="Times New Roman"/>
          <w:kern w:val="0"/>
          <w:sz w:val="21"/>
          <w:szCs w:val="21"/>
        </w:rPr>
        <w:t>lead</w:t>
      </w:r>
      <w:proofErr w:type="spellEnd"/>
      <w:r w:rsidRPr="00F6333B">
        <w:rPr>
          <w:rFonts w:eastAsia="Times New Roman"/>
          <w:kern w:val="0"/>
          <w:sz w:val="21"/>
          <w:szCs w:val="21"/>
        </w:rPr>
        <w:t xml:space="preserve"> by example and put others' needs before your own.</w:t>
      </w:r>
    </w:p>
    <w:p w14:paraId="54FBF03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leadership reflects humility and service rather than seeking recognition and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leadership requires aligning actions with teachings, and how can you achieve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integrity and authenticity in your leadership roles? </w:t>
      </w:r>
    </w:p>
    <w:p w14:paraId="105A9CC6"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947C4A"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7D2DD6BB" w14:textId="77777777" w:rsidR="006C28C5" w:rsidRDefault="006C28C5" w:rsidP="006D70D2">
      <w:pPr>
        <w:spacing w:line="247" w:lineRule="auto"/>
        <w:rPr>
          <w:rFonts w:eastAsia="Times New Roman"/>
          <w:b/>
          <w:bCs/>
          <w:kern w:val="0"/>
          <w:sz w:val="21"/>
          <w:szCs w:val="21"/>
        </w:rPr>
      </w:pPr>
    </w:p>
    <w:p w14:paraId="603AC315" w14:textId="467121E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Sincerity</w:t>
      </w:r>
    </w:p>
    <w:p w14:paraId="495AEA0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In Matthew 23:28, Jesus says, "In the same way, on the outside you appear to be righteous, but on the </w:t>
      </w:r>
      <w:proofErr w:type="gramStart"/>
      <w:r w:rsidRPr="00F6333B">
        <w:rPr>
          <w:rFonts w:eastAsia="Times New Roman"/>
          <w:kern w:val="0"/>
          <w:sz w:val="21"/>
          <w:szCs w:val="21"/>
        </w:rPr>
        <w:t>inside</w:t>
      </w:r>
      <w:proofErr w:type="gramEnd"/>
      <w:r w:rsidRPr="00F6333B">
        <w:rPr>
          <w:rFonts w:eastAsia="Times New Roman"/>
          <w:kern w:val="0"/>
          <w:sz w:val="21"/>
          <w:szCs w:val="21"/>
        </w:rPr>
        <w:t xml:space="preserve"> you are full of hypocrisy and wickedness." This is a call to sincerity in our faith. Let your inner life match your outer expressions of faith, and you'll experience a deeper, more genuine relationship with God.</w:t>
      </w:r>
    </w:p>
    <w:p w14:paraId="3FD0C98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actions align with your beliefs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is crucial in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hypocrisy in your spiritual practices? </w:t>
      </w:r>
    </w:p>
    <w:p w14:paraId="47CF7E8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Weight of Responsibility</w:t>
      </w:r>
    </w:p>
    <w:p w14:paraId="7E36F0D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the Pharisees in Matthew 23:13, "Woe to you, scribes and Pharisees, you hypocrites! You shut the kingdom of heaven in men's faces." As believers, we have a responsibility to guide others toward God, not away from Him. Be mindful of how your actions and words influence those around you.</w:t>
      </w:r>
    </w:p>
    <w:p w14:paraId="1CC341F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ensure your actions align with the responsibilities you hold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the weight of your influence on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hypocrisy in fulfilling your responsibilities? </w:t>
      </w:r>
    </w:p>
    <w:p w14:paraId="66734452"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7A52A5"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13C95343" w14:textId="77777777" w:rsidR="006C28C5" w:rsidRDefault="006C28C5" w:rsidP="006D70D2">
      <w:pPr>
        <w:spacing w:line="247" w:lineRule="auto"/>
        <w:rPr>
          <w:rFonts w:eastAsia="Times New Roman"/>
          <w:b/>
          <w:bCs/>
          <w:kern w:val="0"/>
          <w:sz w:val="21"/>
          <w:szCs w:val="21"/>
        </w:rPr>
      </w:pPr>
    </w:p>
    <w:p w14:paraId="09C6D8AF" w14:textId="4DC182F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Repentance</w:t>
      </w:r>
    </w:p>
    <w:p w14:paraId="2C73624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23:37, Jesus laments, "O Jerusalem, Jerusalem, who kills the prophets and stones those sent to her, how often I have longed to gather your children together." This verse highlights God's desire for repentance and reconciliation. No matter how far you've strayed, God longs to welcome you back with open arms.</w:t>
      </w:r>
    </w:p>
    <w:p w14:paraId="618E1A2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hypocrisy in ourselves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repentance is sincere and not just for show?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our faults openly empower us to change and grow spiritually? </w:t>
      </w:r>
    </w:p>
    <w:p w14:paraId="238F2F2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Hope</w:t>
      </w:r>
    </w:p>
    <w:p w14:paraId="470FC55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Matthew 23 ends with a promise of hope. Despite the rebukes, Jesus' heart is full of love and a desire for restoration. Remember, no matter the challenges or failures, God's grace is sufficient, and His love is unending. Embrace this hope and let it guide you in your daily walk with Him.</w:t>
      </w:r>
    </w:p>
    <w:p w14:paraId="4312E8A9"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find hope in Jesus' teachings despite the criticisms of religious leaders in Matthew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more with Jesus' message of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promise of hope is relevant in confronting hypocrisy today?</w:t>
      </w:r>
      <w:r w:rsidRPr="001B37DC">
        <w:br w:type="page"/>
      </w:r>
    </w:p>
    <w:p w14:paraId="47746280"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24 Teaching Points and Bible Study Questions</w:t>
      </w:r>
    </w:p>
    <w:p w14:paraId="56F3B0CD" w14:textId="2D8BE08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 Watchful and Ready</w:t>
      </w:r>
    </w:p>
    <w:p w14:paraId="5DD27C5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24:42, Jesus instructs, "Therefore keep watch, because you do not know the day on which your Lord will come." This verse reminds us to live each day with purpose and vigilance. Just as a homeowner would not let his house be broken into if he knew when the thief was coming, we too must be spiritually alert and prepared for Christ's return. This means nurturing our faith daily and living in a way that honors God, always ready to meet Him.</w:t>
      </w:r>
    </w:p>
    <w:p w14:paraId="6EF8131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watchfulness into your daily routine to stay spiritually prepared?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ready for unexpected events is emphasized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you're spiritually alert and not complacent? </w:t>
      </w:r>
    </w:p>
    <w:p w14:paraId="3E00D66F"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Discern the Signs of the Times</w:t>
      </w:r>
    </w:p>
    <w:p w14:paraId="412F370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speaks of wars, famines, and earthquakes as the "beginning of birth pains" (Matthew 24:8). These signs are not meant to incite fear but to encourage discernment. As believers, we are called to understand the times we live in and respond with wisdom and faith, trusting in God's ultimate plan. This awareness helps us to remain steadfast and hopeful, even amidst chaos.</w:t>
      </w:r>
    </w:p>
    <w:p w14:paraId="4B5E745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discernment in recognizing signs of the times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stay vigilant about the signs mentioned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the events described in Matthew 24? </w:t>
      </w:r>
    </w:p>
    <w:p w14:paraId="3D1846B5"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C9C183"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62F34323" w14:textId="77777777" w:rsidR="006C28C5" w:rsidRDefault="006C28C5" w:rsidP="006D70D2">
      <w:pPr>
        <w:spacing w:line="247" w:lineRule="auto"/>
        <w:rPr>
          <w:rFonts w:eastAsia="Times New Roman"/>
          <w:b/>
          <w:bCs/>
          <w:kern w:val="0"/>
          <w:sz w:val="21"/>
          <w:szCs w:val="21"/>
        </w:rPr>
      </w:pPr>
    </w:p>
    <w:p w14:paraId="01A2DA72" w14:textId="1111624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Stand Firm in Faith</w:t>
      </w:r>
    </w:p>
    <w:p w14:paraId="5FA305E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 xml:space="preserve">In Matthew 24:13, Jesus promises, "But the one who perseveres to the end will be saved." This assurance encourages us to remain steadfast in our faith, even when faced with trials and tribulations. Our journey may be challenging, but perseverance is key. By holding onto our faith, we demonstrate our trust in God's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eternal salvation.</w:t>
      </w:r>
    </w:p>
    <w:p w14:paraId="0C265B7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faith to stand firm during challenging times as described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daily to remain steadfast in your beliefs amidst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standing firm in faith is crucial when facing uncertainty and deception? </w:t>
      </w:r>
    </w:p>
    <w:p w14:paraId="3690B74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Proclaim the Gospel</w:t>
      </w:r>
    </w:p>
    <w:p w14:paraId="68D41C1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gospel of the kingdom will be preached in all the world as a testimony to all nations, and then the end will come" (Matthew 24:14). This verse underscores the importance of evangelism. Sharing the good news of Jesus Christ is not just a duty but a privilege. As we spread His message of love and salvation, we participate in God's redemptive plan for humanity.</w:t>
      </w:r>
    </w:p>
    <w:p w14:paraId="2C45D35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participate in proclaiming the Gospel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the Gospel is emphasized in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Gospel with someone this week? </w:t>
      </w:r>
    </w:p>
    <w:p w14:paraId="68311B71"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1013BC"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58C87D4D" w14:textId="77777777" w:rsidR="006C28C5" w:rsidRDefault="006C28C5" w:rsidP="006D70D2">
      <w:pPr>
        <w:spacing w:line="247" w:lineRule="auto"/>
        <w:rPr>
          <w:rFonts w:eastAsia="Times New Roman"/>
          <w:b/>
          <w:bCs/>
          <w:kern w:val="0"/>
          <w:sz w:val="21"/>
          <w:szCs w:val="21"/>
        </w:rPr>
      </w:pPr>
    </w:p>
    <w:p w14:paraId="0DCA045B" w14:textId="52D1E199"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Beware of False Prophets</w:t>
      </w:r>
    </w:p>
    <w:p w14:paraId="1A15D6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warns, "For false Christs and false prophets will appear and perform great signs and wonders to deceive, if possible, even the elect" (Matthew 24:24). This caution reminds us to be discerning and grounded in Scripture. By knowing God's Word, we can recognize and resist deception, ensuring that our faith remains anchored in truth.</w:t>
      </w:r>
    </w:p>
    <w:p w14:paraId="371FF2D1" w14:textId="77777777" w:rsidR="006C28C5" w:rsidRDefault="006D70D2" w:rsidP="006D70D2">
      <w:pPr>
        <w:spacing w:line="247" w:lineRule="auto"/>
      </w:pPr>
      <w:r w:rsidRPr="00F6333B">
        <w:rPr>
          <w:rFonts w:eastAsia="Times New Roman"/>
          <w:kern w:val="0"/>
          <w:sz w:val="21"/>
          <w:szCs w:val="21"/>
        </w:rPr>
        <w:t>1. How can you discern false prophets in today's world and protect your faith community from deception?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prophets are so convincing, and how can you strengthen your spiritual discernment?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are following true teachings and not being misled?</w:t>
      </w:r>
    </w:p>
    <w:p w14:paraId="793DB9B9" w14:textId="353E6E73"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500AF92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24:35, Jesus declares, "Heaven and earth will pass away, but My words will never pass away." This powerful statement reassures us of the eternal nature of God's promises. While the world around us may change, God's Word remains constant and unchanging. Trusting in His sovereignty gives us peace and confidence, knowing that His plans are perfect and everlasting.</w:t>
      </w:r>
    </w:p>
    <w:p w14:paraId="5004117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trust in God's sovereignty during uncertain times described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God's sovereignty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is crucial when witnessing global events mentioned in Matthew 24? </w:t>
      </w:r>
    </w:p>
    <w:p w14:paraId="7268681E"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F3E5A2"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52EC8171" w14:textId="77777777" w:rsidR="006C28C5" w:rsidRDefault="006C28C5" w:rsidP="006D70D2">
      <w:pPr>
        <w:spacing w:line="247" w:lineRule="auto"/>
        <w:rPr>
          <w:rFonts w:eastAsia="Times New Roman"/>
          <w:b/>
          <w:bCs/>
          <w:kern w:val="0"/>
          <w:sz w:val="21"/>
          <w:szCs w:val="21"/>
        </w:rPr>
      </w:pPr>
    </w:p>
    <w:p w14:paraId="471F286C" w14:textId="55BD1C1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Embrace the Unknown with Faith</w:t>
      </w:r>
    </w:p>
    <w:p w14:paraId="115E8C6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emphasizes that no one knows the day or hour of His return, "not even the angels in heaven, nor the Son, but only the Father" (Matthew 24:36). This mystery invites us to live by faith, not by sight. Embracing the unknown with trust in God's timing allows us to focus on living faithfully in the present, without being consumed by worry about the future.</w:t>
      </w:r>
    </w:p>
    <w:p w14:paraId="733E1F9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strengthen your faith when facing uncertain times as described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the unknown with faith is important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amidst uncertainty? </w:t>
      </w:r>
    </w:p>
    <w:p w14:paraId="314ED692"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 and Integrity</w:t>
      </w:r>
    </w:p>
    <w:p w14:paraId="388A7C7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faithful and wise servant in Matthew 24:45-47 illustrates the importance of living with purpose. "Who then is the faithful and wise servant, whom the master has put in charge of his household?" This servant is blessed for being diligent and responsible. We are called to live with integrity, using our gifts and opportunities to serve God and others faithfully.</w:t>
      </w:r>
    </w:p>
    <w:p w14:paraId="33D61B3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live with purpose and integrity in anticipation of Christ's return as described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actions align with your beliefs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with integrity is emphasized in the context of being prepared for the end times? </w:t>
      </w:r>
    </w:p>
    <w:p w14:paraId="55711B14" w14:textId="77777777" w:rsidR="006C28C5"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4FB3C4" w14:textId="77777777" w:rsidR="006C28C5" w:rsidRDefault="006C28C5">
      <w:pPr>
        <w:spacing w:after="0" w:line="240" w:lineRule="auto"/>
        <w:rPr>
          <w:rFonts w:eastAsia="Times New Roman"/>
          <w:b/>
          <w:bCs/>
          <w:kern w:val="0"/>
          <w:sz w:val="21"/>
          <w:szCs w:val="21"/>
        </w:rPr>
      </w:pPr>
      <w:r>
        <w:rPr>
          <w:rFonts w:eastAsia="Times New Roman"/>
          <w:b/>
          <w:bCs/>
          <w:kern w:val="0"/>
          <w:sz w:val="21"/>
          <w:szCs w:val="21"/>
        </w:rPr>
        <w:br w:type="page"/>
      </w:r>
    </w:p>
    <w:p w14:paraId="37DE6D49" w14:textId="6F28B25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Anticipate Christ's Return with Joy</w:t>
      </w:r>
    </w:p>
    <w:p w14:paraId="6B1369B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24:30 describes the coming of the Son of Man with power and great glory. This anticipation should fill us with joy and hope. As believers, we look forward to the day when Christ will return to establish His kingdom fully. This expectation fuels our daily lives with purpose and excitement, knowing that our ultimate hope is in Him.</w:t>
      </w:r>
    </w:p>
    <w:p w14:paraId="62CBE71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cultivate joy while anticipating Christ's return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Christ's return with a joyful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joy is important as you await Christ's return? </w:t>
      </w:r>
    </w:p>
    <w:p w14:paraId="436DA4E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 One Another</w:t>
      </w:r>
    </w:p>
    <w:p w14:paraId="605B8D8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Finally, Jesus' teachings in Matthew 24 remind us of the importance of community. As we navigate the challenges of life and await His return, we are called to support and encourage one another. By building each other up in faith, we strengthen the body of Christ and reflect His love to the world. Together, we can face any challenge with courage and hope.</w:t>
      </w:r>
    </w:p>
    <w:p w14:paraId="33505D10"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we encourage each other to stay vigilant in faith as described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others during times of uncertainty mentioned in Matthew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mutual encouragement is vital when facing challenges outlined in Matthew 24?</w:t>
      </w:r>
      <w:r w:rsidRPr="001B37DC">
        <w:br w:type="page"/>
      </w:r>
    </w:p>
    <w:p w14:paraId="2D0F086E"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25 Teaching Points and Bible Study Questions</w:t>
      </w:r>
    </w:p>
    <w:p w14:paraId="34C320BB" w14:textId="26399AF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Be Prepared for the Unexpected</w:t>
      </w:r>
    </w:p>
    <w:p w14:paraId="3CCB655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25, Jesus shares the parable of the ten virgins, emphasizing the importance of being prepared for His return. The wise virgins took oil for their lamps, while the foolish ones did not. As the parable concludes, Jesus warns, "Therefore keep watch, because you do not know the day or the hour" (Matthew 25:13). This lesson reminds us to live each day with readiness and anticipation, ensuring our spiritual lives are in order and our hearts are aligned with God's will.</w:t>
      </w:r>
    </w:p>
    <w:p w14:paraId="61FAEE40"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daily habits to be spiritually prepared for unexpected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prepared for the unexpected is emphasized in the parable of the ten virgins?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you're ready for unforeseen opportunities in life? </w:t>
      </w:r>
    </w:p>
    <w:p w14:paraId="729309E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Use Your Talents Wisely</w:t>
      </w:r>
    </w:p>
    <w:p w14:paraId="0DF0D2E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talents teaches us about stewardship and responsibility. Each servant was given talents according to their ability, and the master expected them to invest wisely. The servant who buried his talent was rebuked, while those who multiplied theirs were rewarded. Jesus says, "For to everyone who has, more will be given, and he will have an abundance" (Matthew 25:29). This encourages us to use our God-given gifts to serve others and glorify Him.</w:t>
      </w:r>
    </w:p>
    <w:p w14:paraId="6AD7502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identify and use your unique talents to serve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invest in developing your skills and abilities?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fear and take risks with your talents for greater impact? </w:t>
      </w:r>
    </w:p>
    <w:p w14:paraId="00009F1E"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F3A68D"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731E4633" w14:textId="77777777" w:rsidR="00C23980" w:rsidRDefault="00C23980" w:rsidP="006D70D2">
      <w:pPr>
        <w:spacing w:line="247" w:lineRule="auto"/>
        <w:rPr>
          <w:rFonts w:eastAsia="Times New Roman"/>
          <w:b/>
          <w:bCs/>
          <w:kern w:val="0"/>
          <w:sz w:val="21"/>
          <w:szCs w:val="21"/>
        </w:rPr>
      </w:pPr>
    </w:p>
    <w:p w14:paraId="612B4534" w14:textId="3F491E5A"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Faithfulness in Small Things Matters</w:t>
      </w:r>
    </w:p>
    <w:p w14:paraId="540AD61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the parable of the talents, the master commends the faithful servants, saying, "Well done, good and faithful servant! You have been faithful with a few things; I will put you in charge of many things" (Matthew 25:21). This highlights the significance of being faithful in small tasks, as they prepare us for greater responsibilities. Our daily acts of obedience and service, no matter how small, are valuable in God's eyes.</w:t>
      </w:r>
    </w:p>
    <w:p w14:paraId="3EC460B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faithfulness in small tasks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faithfulness are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consistency in your commitments, even when they seem insignificant? </w:t>
      </w:r>
    </w:p>
    <w:p w14:paraId="0EBFFC78"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Compassionate Action</w:t>
      </w:r>
    </w:p>
    <w:p w14:paraId="764537D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sheep and the goats illustrates the importance of compassionate action. Jesus identifies with the needy, saying, "Truly I tell you, whatever you did for one of the least of these brothers of Mine, you did for Me" (Matthew 25:40). This lesson calls us to actively care for those in need, reflecting Christ's love through our actions and serving others as if we are serving Him.</w:t>
      </w:r>
    </w:p>
    <w:p w14:paraId="587C58C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acts of compassion into your daily routine to help those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compassionate action is emphasized in the parable of the sheep and goats?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prioritizes compassionate actions over mere words? </w:t>
      </w:r>
    </w:p>
    <w:p w14:paraId="73F59568"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54A9FC"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17CBA704" w14:textId="77777777" w:rsidR="00C23980" w:rsidRDefault="00C23980" w:rsidP="006D70D2">
      <w:pPr>
        <w:spacing w:line="247" w:lineRule="auto"/>
        <w:rPr>
          <w:rFonts w:eastAsia="Times New Roman"/>
          <w:b/>
          <w:bCs/>
          <w:kern w:val="0"/>
          <w:sz w:val="21"/>
          <w:szCs w:val="21"/>
        </w:rPr>
      </w:pPr>
    </w:p>
    <w:p w14:paraId="35666EC9" w14:textId="0009ECB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Eternal Consequences of Our Choices</w:t>
      </w:r>
    </w:p>
    <w:p w14:paraId="35B4DA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25 underscores the eternal consequences of our choices. The parable of the sheep and the goats ends with a stark reminder: "Then they will go away to eternal punishment, but the righteous to eternal life" (Matthew 25:46). This serves as a sobering reminder to live with eternity in mind, making choices that align with God's kingdom and lead to eternal life.</w:t>
      </w:r>
    </w:p>
    <w:p w14:paraId="770432DB" w14:textId="77777777" w:rsidR="00C23980" w:rsidRDefault="006D70D2" w:rsidP="006D70D2">
      <w:pPr>
        <w:spacing w:line="247" w:lineRule="auto"/>
      </w:pPr>
      <w:r w:rsidRPr="00F6333B">
        <w:rPr>
          <w:rFonts w:eastAsia="Times New Roman"/>
          <w:kern w:val="0"/>
          <w:sz w:val="21"/>
          <w:szCs w:val="21"/>
        </w:rPr>
        <w:t>1. How can you ensure your daily choices align with eternal values in Matthew 25's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choices have eternal consequences according to Matthew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eternal outcomes in your decision-making?</w:t>
      </w:r>
    </w:p>
    <w:p w14:paraId="1F274F51" w14:textId="77777777" w:rsidR="00C23980" w:rsidRDefault="00C23980" w:rsidP="006D70D2">
      <w:pPr>
        <w:spacing w:line="247" w:lineRule="auto"/>
      </w:pPr>
    </w:p>
    <w:p w14:paraId="106B261C" w14:textId="77777777" w:rsidR="00C23980" w:rsidRDefault="00C23980" w:rsidP="006D70D2">
      <w:pPr>
        <w:spacing w:line="247" w:lineRule="auto"/>
      </w:pPr>
    </w:p>
    <w:p w14:paraId="4B367BD2" w14:textId="77777777" w:rsidR="00C23980" w:rsidRDefault="00C23980" w:rsidP="006D70D2">
      <w:pPr>
        <w:spacing w:line="247" w:lineRule="auto"/>
      </w:pPr>
    </w:p>
    <w:p w14:paraId="452FEFE5" w14:textId="79A1B1F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Vigilance</w:t>
      </w:r>
    </w:p>
    <w:p w14:paraId="5B12FDB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ten virgins emphasizes vigilance. Jesus urges us to "keep watch" (Matthew 25:13), reminding us that spiritual alertness is crucial. We are called to be spiritually awake, discerning the times, and ready for Christ's return. This vigilance keeps our faith vibrant and our hearts attuned to God's voice.</w:t>
      </w:r>
    </w:p>
    <w:p w14:paraId="029CCB1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stay spiritually prepared for unexpected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maintaining your faith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you're ready for opportunities to serve others? </w:t>
      </w:r>
    </w:p>
    <w:p w14:paraId="1BF28962"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076DBE"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304B47B7" w14:textId="77777777" w:rsidR="00C23980" w:rsidRDefault="00C23980" w:rsidP="006D70D2">
      <w:pPr>
        <w:spacing w:line="247" w:lineRule="auto"/>
        <w:rPr>
          <w:rFonts w:eastAsia="Times New Roman"/>
          <w:b/>
          <w:bCs/>
          <w:kern w:val="0"/>
          <w:sz w:val="21"/>
          <w:szCs w:val="21"/>
        </w:rPr>
      </w:pPr>
    </w:p>
    <w:p w14:paraId="54284197" w14:textId="7809F00E"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Accountability Before God</w:t>
      </w:r>
    </w:p>
    <w:p w14:paraId="276930F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parable of the talents teaches us about accountability. Each servant had to give an account of their stewardship. Similarly, we will stand before God to account for how we used our time, talents, and resources. This encourages us to live purposefully, knowing that our lives are a stewardship entrusted to us by God.</w:t>
      </w:r>
    </w:p>
    <w:p w14:paraId="0987A4C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prepare for accountability before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use your talents responsibly for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accountability to God is important in your personal growth? </w:t>
      </w:r>
    </w:p>
    <w:p w14:paraId="33C86F15"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the Master</w:t>
      </w:r>
    </w:p>
    <w:p w14:paraId="2B5A52D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the parable of the talents, the faithful servants enter into the joy of their master. Jesus says, "Come and share your master’s happiness!" (Matthew 25:21). This joy is a reward for faithful service and a glimpse of the eternal joy we will experience in God's presence. It motivates us to serve with joy, knowing that our labor in the Lord is not in vain.</w:t>
      </w:r>
    </w:p>
    <w:p w14:paraId="4328F69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actively share in the joy of the Master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hear "Well done" from the Master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joy of the Master is significant in your spiritual journey? </w:t>
      </w:r>
    </w:p>
    <w:p w14:paraId="6A81CA03"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EEDFC6"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1244130B" w14:textId="77777777" w:rsidR="00C23980" w:rsidRDefault="00C23980" w:rsidP="006D70D2">
      <w:pPr>
        <w:spacing w:line="247" w:lineRule="auto"/>
        <w:rPr>
          <w:rFonts w:eastAsia="Times New Roman"/>
          <w:b/>
          <w:bCs/>
          <w:kern w:val="0"/>
          <w:sz w:val="21"/>
          <w:szCs w:val="21"/>
        </w:rPr>
      </w:pPr>
    </w:p>
    <w:p w14:paraId="1589F68C" w14:textId="140B583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Reality of Judgment</w:t>
      </w:r>
    </w:p>
    <w:p w14:paraId="68C428F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25 presents the reality of judgment, where Jesus separates the sheep from the goats. This reminds us that our actions have eternal significance. Jesus' words, "Depart from Me, you who are cursed, into the eternal fire prepared for the devil and his angels" (Matthew 25:41), urge us to live righteously and compassionately, aware of the coming judgment.</w:t>
      </w:r>
    </w:p>
    <w:p w14:paraId="48641F8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prepare for judgment in your daily life according to Matthew 25's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readiness and accountability in the parables of Matthew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serve others, reflecting the values in Matthew 25? </w:t>
      </w:r>
    </w:p>
    <w:p w14:paraId="4419BCA1"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2A6656B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lessons in Matthew 25 highlight the urgency of the Gospel message. As we await Christ's return, we are called to share the Good News with others, inviting them to experience the salvation and hope found in Jesus. Our lives should reflect the urgency of the Gospel, compelling us to be active witnesses of His love and truth.</w:t>
      </w:r>
    </w:p>
    <w:p w14:paraId="331A59DE"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life amidst other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emphasized in spreading the Gospel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 prepared for unexpected opportunities to share your faith?</w:t>
      </w:r>
      <w:r w:rsidRPr="001B37DC">
        <w:br w:type="page"/>
      </w:r>
    </w:p>
    <w:p w14:paraId="14F65EE3"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26 Teaching Points and Bible Study Questions</w:t>
      </w:r>
    </w:p>
    <w:p w14:paraId="4AA2D7A5" w14:textId="589B576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Prayer in Times of Distress</w:t>
      </w:r>
    </w:p>
    <w:p w14:paraId="6437C316"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Matthew 26, we see Jesus in the Garden of Gethsemane, deeply troubled and praying earnestly. This moment teaches us the importance of turning to prayer when we face our own trials. Jesus said to His disciples, “Watch and pray so that you will not enter into temptation. For the spirit is willing, but the body is weak” (Matthew 26:41). Prayer is our lifeline to God, providing strength and guidance when we need it most.</w:t>
      </w:r>
    </w:p>
    <w:p w14:paraId="4A43FD48"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prayer into your routine during stressful situations like Jesus did in Gethsemane?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prayer when facing distress,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prayer in Gethsemane to strengthen your own prayer life in tough times? </w:t>
      </w:r>
    </w:p>
    <w:p w14:paraId="2D58884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Betrayal of Jesus: A Lesson in Loyalty</w:t>
      </w:r>
    </w:p>
    <w:p w14:paraId="3870CC7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Judas Iscariot’s betrayal of Jesus for thirty pieces of silver is a stark reminder of the dangers of misplaced priorities and the consequences of disloyalty. Jesus knew what was coming, yet He still called Judas “friend” (Matthew 26:50). This teaches us to remain steadfast in our commitments and to be wary of letting worldly temptations lead us astray.</w:t>
      </w:r>
    </w:p>
    <w:p w14:paraId="5A6074F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similar to Jesus' response to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betrayal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loyalty is crucial in maintaining trust within a community? </w:t>
      </w:r>
    </w:p>
    <w:p w14:paraId="4DC5136C"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E60F64"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01095354" w14:textId="77777777" w:rsidR="00C23980" w:rsidRDefault="00C23980" w:rsidP="006D70D2">
      <w:pPr>
        <w:spacing w:line="247" w:lineRule="auto"/>
        <w:rPr>
          <w:rFonts w:eastAsia="Times New Roman"/>
          <w:b/>
          <w:bCs/>
          <w:kern w:val="0"/>
          <w:sz w:val="21"/>
          <w:szCs w:val="21"/>
        </w:rPr>
      </w:pPr>
    </w:p>
    <w:p w14:paraId="417477CE" w14:textId="7DE97A6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Vigilance</w:t>
      </w:r>
    </w:p>
    <w:p w14:paraId="2C2503A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When Jesus asked His disciples to keep watch with Him, they fell asleep. “Could you not keep watch with Me for one hour?” He asked (Matthew 26:40). This highlights the need for spiritual vigilance. We must stay alert and aware, ready to respond to God’s call and resist the temptations that can lead us away from His path.</w:t>
      </w:r>
    </w:p>
    <w:p w14:paraId="230949F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stay spiritually vigilant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staying awake and alert in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spiritual complacency in your faith journey? </w:t>
      </w:r>
    </w:p>
    <w:p w14:paraId="3667B36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435AE12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26 is rich with the fulfillment of Old Testament prophecies, underscoring the divine plan at work. Jesus Himself acknowledges this when He says, “But how then would the Scriptures be fulfilled that say it must happen this way?” (Matthew 26:54). This reminds us of the reliability of Scripture and God’s sovereign control over history.</w:t>
      </w:r>
    </w:p>
    <w:p w14:paraId="107D0B8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fulfilled prophecies in Matthew 26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is important for your spiritual growth and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discern and apply biblical prophecies in your personal journey? </w:t>
      </w:r>
    </w:p>
    <w:p w14:paraId="5632F687"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C017C3"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08674F37" w14:textId="77777777" w:rsidR="00C23980" w:rsidRDefault="00C23980" w:rsidP="006D70D2">
      <w:pPr>
        <w:spacing w:line="247" w:lineRule="auto"/>
        <w:rPr>
          <w:rFonts w:eastAsia="Times New Roman"/>
          <w:b/>
          <w:bCs/>
          <w:kern w:val="0"/>
          <w:sz w:val="21"/>
          <w:szCs w:val="21"/>
        </w:rPr>
      </w:pPr>
    </w:p>
    <w:p w14:paraId="2830433D" w14:textId="195C63A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Humility of Jesus</w:t>
      </w:r>
    </w:p>
    <w:p w14:paraId="5E90450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Despite being the Son of God, Jesus humbly submitted to the Father’s will, even when it meant suffering and death. “Yet not as I will, but as You will” (Matthew 26:39). His humility is a powerful example for us to follow, encouraging us to put God’s will above our own desires.</w:t>
      </w:r>
    </w:p>
    <w:p w14:paraId="0D3C015F" w14:textId="77777777" w:rsidR="00C23980" w:rsidRDefault="006D70D2" w:rsidP="006D70D2">
      <w:pPr>
        <w:spacing w:line="247" w:lineRule="auto"/>
      </w:pPr>
      <w:r w:rsidRPr="00F6333B">
        <w:rPr>
          <w:rFonts w:eastAsia="Times New Roman"/>
          <w:kern w:val="0"/>
          <w:sz w:val="21"/>
          <w:szCs w:val="21"/>
        </w:rPr>
        <w:t>1. How can you practice humility in challenging situations like Jesus did in Matthew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humility over power during His arrest?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humility to apply in your daily interactions?</w:t>
      </w:r>
    </w:p>
    <w:p w14:paraId="4E522F29" w14:textId="697A2074"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Denial</w:t>
      </w:r>
    </w:p>
    <w:p w14:paraId="41E8296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Peter’s denial of Jesus, despite his earlier bold promises, serves as a cautionary tale about the dangers of overconfidence and fear. “Before the rooster crows, you will deny Me three times” (Matthew 26:34). This teaches us to rely on God’s strength rather than our own and to stand firm in our faith, even when it’s challenging.</w:t>
      </w:r>
    </w:p>
    <w:p w14:paraId="028982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Peter's denial help you confront your own fears of standing up for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denying your values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denials is crucial for personal growth and faith development? </w:t>
      </w:r>
    </w:p>
    <w:p w14:paraId="65C1FB63"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8B0BE"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504100E8" w14:textId="77777777" w:rsidR="00C23980" w:rsidRDefault="00C23980" w:rsidP="006D70D2">
      <w:pPr>
        <w:spacing w:line="247" w:lineRule="auto"/>
        <w:rPr>
          <w:rFonts w:eastAsia="Times New Roman"/>
          <w:b/>
          <w:bCs/>
          <w:kern w:val="0"/>
          <w:sz w:val="21"/>
          <w:szCs w:val="21"/>
        </w:rPr>
      </w:pPr>
    </w:p>
    <w:p w14:paraId="7050FAEE" w14:textId="72415AB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Significance of the Last Supper</w:t>
      </w:r>
    </w:p>
    <w:p w14:paraId="6DB7745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Last Supper is a profound moment where Jesus establishes the new covenant through His body and blood. “This is My blood of the covenant, which is poured out for many for the forgiveness of sins” (Matthew 26:28). It’s a reminder of the sacrifice Jesus made for us and the importance of remembering His love and grace through communion.</w:t>
      </w:r>
    </w:p>
    <w:p w14:paraId="31F75CD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Last Supper inspire your approach to community and fellowship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example of humility during the Last Supper?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act of breaking bread together hold significance in your personal relationships? </w:t>
      </w:r>
    </w:p>
    <w:p w14:paraId="79B25EBA"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Prophetic Insight</w:t>
      </w:r>
    </w:p>
    <w:p w14:paraId="4AE8FA9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Jesus’s foreknowledge of events, such as Peter’s denial and Judas’s betrayal, demonstrates His divine insight. “Truly I tell you, one of you will betray Me” (Matthew 26:21). This reassures us that God knows our hearts and our futures, and we can trust Him to guide us through life’s uncertainties.</w:t>
      </w:r>
    </w:p>
    <w:p w14:paraId="66E3020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prophetic insight in Matthew 26 guide your decisions in uncertain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shared prophetic insights with His disciples,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prophecy that influences your faith journey? </w:t>
      </w:r>
    </w:p>
    <w:p w14:paraId="0CEC1C29"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0B6B6D"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3160AD25" w14:textId="77777777" w:rsidR="00C23980" w:rsidRDefault="00C23980" w:rsidP="006D70D2">
      <w:pPr>
        <w:spacing w:line="247" w:lineRule="auto"/>
        <w:rPr>
          <w:rFonts w:eastAsia="Times New Roman"/>
          <w:b/>
          <w:bCs/>
          <w:kern w:val="0"/>
          <w:sz w:val="21"/>
          <w:szCs w:val="21"/>
        </w:rPr>
      </w:pPr>
    </w:p>
    <w:p w14:paraId="2DD1615E" w14:textId="6624EB38"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Strength Found in Community</w:t>
      </w:r>
    </w:p>
    <w:p w14:paraId="54912E0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Even as Jesus faced His darkest hour, He sought the company of His disciples. This illustrates the importance of community and fellowship in our spiritual journey. “Sit here while I go over there and pray” (Matthew 26:36). We are not meant to walk alone; supporting one another strengthens our faith and resilience.</w:t>
      </w:r>
    </w:p>
    <w:p w14:paraId="609FF5C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support a friend in need, as Jesus did with His disciples in Gethsemane?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valued community during His most challenging moments?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bond during times of trial? </w:t>
      </w:r>
    </w:p>
    <w:p w14:paraId="73A472FC"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Act of Love and Sacrifice</w:t>
      </w:r>
    </w:p>
    <w:p w14:paraId="06DC276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Above all, Matthew 26 reveals the depth of Jesus’s love for humanity. His willingness to endure suffering and death for our salvation is the ultimate act of love. “The Son of Man will be handed over to be crucified” (Matthew 26:2). This profound sacrifice calls us to live lives of gratitude, love, and service, reflecting His love to the world.</w:t>
      </w:r>
    </w:p>
    <w:p w14:paraId="46DF9B90"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demonstrate sacrificial love in your daily interactions with others, as Jesus did in Matthew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embrace sacrifice, and how can this inspire your personal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ultimate act of love to strengthen your relationships and community involvement?</w:t>
      </w:r>
      <w:r w:rsidRPr="001B37DC">
        <w:br w:type="page"/>
      </w:r>
    </w:p>
    <w:p w14:paraId="0B5FCFAA"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27 Teaching Points and Bible Study Questions</w:t>
      </w:r>
    </w:p>
    <w:p w14:paraId="75AE52E5" w14:textId="64DF2A33"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Fulfillment of Prophecy</w:t>
      </w:r>
    </w:p>
    <w:p w14:paraId="3BAF067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Matthew 27 is a powerful reminder that God's Word is always fulfilled. From the betrayal of Judas to the casting of lots for Jesus' garments, every detail was foretold. As it is written, "They divided My garments among them and cast lots for My clothing" (Matthew 27:35). This chapter encourages us to trust in the reliability of Scripture, knowing that God's promises are sure and steadfast.</w:t>
      </w:r>
    </w:p>
    <w:p w14:paraId="4498C77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fulfilled prophecies in Matthew 27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impacts your daily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apply the lessons of prophecy fulfillment in your personal spiritual journey? </w:t>
      </w:r>
    </w:p>
    <w:p w14:paraId="342838AE"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Betrayal</w:t>
      </w:r>
    </w:p>
    <w:p w14:paraId="0613440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Judas Iscariot's tragic story teaches us about the devastating consequences of betrayal. For thirty pieces of silver, Judas handed over the Savior, only to be consumed by regret. "Then Judas, who had betrayed Him, seeing that Jesus had been condemned, was filled with remorse" (Matthew 27:3). This serves as a cautionary tale about the dangers of prioritizing worldly gain over spiritual truth.</w:t>
      </w:r>
    </w:p>
    <w:p w14:paraId="2C24973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guard against betraying your values for personal gain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Judas's regret and its consequences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cost of betrayal help you build stronger, more trustworthy relationships? </w:t>
      </w:r>
    </w:p>
    <w:p w14:paraId="4818C0B5"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43A898"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49EC53C1" w14:textId="77777777" w:rsidR="00C23980" w:rsidRDefault="00C23980" w:rsidP="006D70D2">
      <w:pPr>
        <w:spacing w:line="247" w:lineRule="auto"/>
        <w:rPr>
          <w:rFonts w:eastAsia="Times New Roman"/>
          <w:b/>
          <w:bCs/>
          <w:kern w:val="0"/>
          <w:sz w:val="21"/>
          <w:szCs w:val="21"/>
        </w:rPr>
      </w:pPr>
    </w:p>
    <w:p w14:paraId="12C9929D" w14:textId="03A772D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Innocence of Jesus</w:t>
      </w:r>
    </w:p>
    <w:p w14:paraId="5A0A5A0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Pilate's declaration, "I am innocent of this man’s blood" (Matthew 27:24), underscores the innocence of Jesus. Despite the false accusations and unjust trial, Jesus remained blameless. This reminds us of His perfect sacrifice, the Lamb without blemish, who took on our sins so that we might be reconciled to God.</w:t>
      </w:r>
    </w:p>
    <w:p w14:paraId="5A2C222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stand up for truth when faced with false accusations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Pilate struggled to declare Jesus' innocence despite knowing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injustice in your own life situations? </w:t>
      </w:r>
    </w:p>
    <w:p w14:paraId="6A26C55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Peer Pressure</w:t>
      </w:r>
    </w:p>
    <w:p w14:paraId="6C6DD45A"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crowd's demand for Barabbas over Jesus highlights the influence of peer pressure. "But the chief priests and elders persuaded the crowds to ask for Barabbas and to have Jesus put to death" (Matthew 27:20). This moment challenges us to stand firm in our convictions, even when the world around us chooses otherwise.</w:t>
      </w:r>
    </w:p>
    <w:p w14:paraId="4C78658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resist peer pressure when faced with decisions that challenge your values, like Pilate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crowd's influence was so powerful in the decision to crucify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choices reflect personal convictions rather than societal pressures? </w:t>
      </w:r>
    </w:p>
    <w:p w14:paraId="1C116E18"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B743A1"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0A07A050" w14:textId="77777777" w:rsidR="00C23980" w:rsidRDefault="00C23980" w:rsidP="006D70D2">
      <w:pPr>
        <w:spacing w:line="247" w:lineRule="auto"/>
        <w:rPr>
          <w:rFonts w:eastAsia="Times New Roman"/>
          <w:b/>
          <w:bCs/>
          <w:kern w:val="0"/>
          <w:sz w:val="21"/>
          <w:szCs w:val="21"/>
        </w:rPr>
      </w:pPr>
    </w:p>
    <w:p w14:paraId="41DC9895" w14:textId="72AA4AE1"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Mockery of the King</w:t>
      </w:r>
    </w:p>
    <w:p w14:paraId="46D6551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soldiers' mockery of Jesus as "King of the Jews" (Matthew 27:29) is a poignant reminder of the world's misunderstanding of true kingship. Jesus' kingdom is not of this world, and His reign is marked by humility and love. This encourages us to seek His kingdom first, embracing His values over worldly accolades.</w:t>
      </w:r>
    </w:p>
    <w:p w14:paraId="77F8112C" w14:textId="77777777" w:rsidR="00C23980" w:rsidRDefault="006D70D2" w:rsidP="006D70D2">
      <w:pPr>
        <w:spacing w:line="247" w:lineRule="auto"/>
      </w:pPr>
      <w:r w:rsidRPr="00F6333B">
        <w:rPr>
          <w:rFonts w:eastAsia="Times New Roman"/>
          <w:kern w:val="0"/>
          <w:sz w:val="21"/>
          <w:szCs w:val="21"/>
        </w:rPr>
        <w:t>1. How can you respond with grace when faced with mockery or misunderstanding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mock what they don't understand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response to mockery that applies to your daily interactions?</w:t>
      </w:r>
    </w:p>
    <w:p w14:paraId="5E1A7F5C" w14:textId="77777777" w:rsidR="00C23980" w:rsidRDefault="00C23980" w:rsidP="006D70D2">
      <w:pPr>
        <w:spacing w:line="247" w:lineRule="auto"/>
      </w:pPr>
    </w:p>
    <w:p w14:paraId="1D726AE7" w14:textId="77777777" w:rsidR="00C23980" w:rsidRDefault="00C23980" w:rsidP="006D70D2">
      <w:pPr>
        <w:spacing w:line="247" w:lineRule="auto"/>
      </w:pPr>
    </w:p>
    <w:p w14:paraId="309D0204" w14:textId="77777777" w:rsidR="00C23980" w:rsidRDefault="00C23980" w:rsidP="006D70D2">
      <w:pPr>
        <w:spacing w:line="247" w:lineRule="auto"/>
      </w:pPr>
    </w:p>
    <w:p w14:paraId="3D97A332" w14:textId="12632ABF"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Darkness at Noon</w:t>
      </w:r>
    </w:p>
    <w:p w14:paraId="7D5C7BD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supernatural darkness that covered the land from noon until three in the afternoon (Matthew 27:45) signifies the gravity of the moment. It was a divine sign of the weight of sin being borne by Christ. This darkness reminds us of the seriousness of sin and the incredible love of Jesus, who endured it for our sake.</w:t>
      </w:r>
    </w:p>
    <w:p w14:paraId="60070C2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find hope in moments of darkness, similar to the darkness at noon in Matthew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darkness at noon is significant for understanding God's presence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experiencing their own "darkness at noon" moments? </w:t>
      </w:r>
    </w:p>
    <w:p w14:paraId="162E0F2D"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8E50C4"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61BA370B" w14:textId="77777777" w:rsidR="00C23980" w:rsidRDefault="00C23980" w:rsidP="006D70D2">
      <w:pPr>
        <w:spacing w:line="247" w:lineRule="auto"/>
        <w:rPr>
          <w:rFonts w:eastAsia="Times New Roman"/>
          <w:b/>
          <w:bCs/>
          <w:kern w:val="0"/>
          <w:sz w:val="21"/>
          <w:szCs w:val="21"/>
        </w:rPr>
      </w:pPr>
    </w:p>
    <w:p w14:paraId="0969ADCD" w14:textId="1EBD5D8A"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Cry of Abandonment</w:t>
      </w:r>
    </w:p>
    <w:p w14:paraId="363D5A74"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cry, "My God, My God, why have You forsaken Me?" (Matthew 27:46), echoes the depth of His suffering. In that moment, He experienced separation from the Father so that we might never have to. This profound sacrifice assures us of His empathy in our struggles and His victory over sin and death.</w:t>
      </w:r>
    </w:p>
    <w:p w14:paraId="6AC3EAD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find hope when feeling abandoned, as Jesus did on the cross?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cry of abandonment is significant for understanding human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who feel abandoned or alone in their struggles? </w:t>
      </w:r>
    </w:p>
    <w:p w14:paraId="7914CD49"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Tearing of the Veil</w:t>
      </w:r>
    </w:p>
    <w:p w14:paraId="2E14568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tearing of the temple veil from top to bottom (Matthew 27:51) symbolizes the new access we have to God through Christ. No longer are we separated by sin; Jesus has made a way for us to enter into a personal relationship with the Father. This encourages us to draw near to God with confidence and gratitude.</w:t>
      </w:r>
    </w:p>
    <w:p w14:paraId="5D48D10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tearing of the veil inspire you to seek a deeper relationship with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veil's tearing symbolizes direct access to God,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remove barriers in your life that hinder your spiritual growth? </w:t>
      </w:r>
    </w:p>
    <w:p w14:paraId="5A81D735"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41834F"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3C208B1F" w14:textId="77777777" w:rsidR="00C23980" w:rsidRDefault="00C23980" w:rsidP="006D70D2">
      <w:pPr>
        <w:spacing w:line="247" w:lineRule="auto"/>
        <w:rPr>
          <w:rFonts w:eastAsia="Times New Roman"/>
          <w:b/>
          <w:bCs/>
          <w:kern w:val="0"/>
          <w:sz w:val="21"/>
          <w:szCs w:val="21"/>
        </w:rPr>
      </w:pPr>
    </w:p>
    <w:p w14:paraId="4D891FFD" w14:textId="125759E6"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Centurion's Revelation</w:t>
      </w:r>
    </w:p>
    <w:p w14:paraId="209D0A3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centurion's declaration, "Truly this was the Son of God!" (Matthew 27:54), is a testament to the undeniable truth of Jesus' identity. Even in His death, Jesus' divine nature was evident. This revelation invites us to acknowledge Him as Lord and Savior, recognizing His authority and love.</w:t>
      </w:r>
    </w:p>
    <w:p w14:paraId="439CFF7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centurion's revelation inspire you to recognize truth in unexpected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centurion's declaration is significant for understanding Jesus'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centurion's response to apply in your own moments of doubt? </w:t>
      </w:r>
    </w:p>
    <w:p w14:paraId="7901A097"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Women at the Cross</w:t>
      </w:r>
    </w:p>
    <w:p w14:paraId="4E7AC6A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presence of the faithful women at the cross (Matthew 27:55-56) highlights the importance of steadfast devotion. Despite the danger and despair, they remained with Jesus, demonstrating unwavering loyalty. Their example inspires us to remain faithful in our walk with Christ, even in the face of adversity.</w:t>
      </w:r>
    </w:p>
    <w:p w14:paraId="5724C492" w14:textId="77777777" w:rsidR="006D70D2"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you show support to those suffering, as the women did at the cross?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presence of the women was significant during Jesus' crucifixion?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women's courage to stand by Jesus in difficult times?</w:t>
      </w:r>
      <w:r w:rsidRPr="001B37DC">
        <w:br w:type="page"/>
      </w:r>
    </w:p>
    <w:p w14:paraId="3895FA31" w14:textId="77777777" w:rsidR="006D70D2" w:rsidRPr="006D70D2" w:rsidRDefault="006D70D2" w:rsidP="006D70D2">
      <w:pPr>
        <w:spacing w:line="247" w:lineRule="auto"/>
        <w:jc w:val="center"/>
        <w:outlineLvl w:val="0"/>
        <w:rPr>
          <w:rFonts w:eastAsia="Times New Roman"/>
          <w:b/>
          <w:bCs/>
          <w:kern w:val="36"/>
          <w:sz w:val="32"/>
          <w:szCs w:val="32"/>
        </w:rPr>
      </w:pPr>
      <w:r w:rsidRPr="006D70D2">
        <w:rPr>
          <w:rFonts w:eastAsia="Times New Roman"/>
          <w:b/>
          <w:bCs/>
          <w:kern w:val="36"/>
          <w:sz w:val="32"/>
          <w:szCs w:val="32"/>
        </w:rPr>
        <w:t>Matthew 28 Teaching Points and Bible Study Questions</w:t>
      </w:r>
    </w:p>
    <w:p w14:paraId="6CAC0BE1" w14:textId="4785F170"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Power of the Resurrection</w:t>
      </w:r>
    </w:p>
    <w:p w14:paraId="1F50AE07"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resurrection of Jesus is the cornerstone of our faith, demonstrating His victory over death. Matthew 28:6 proclaims, "He is not here; He has risen, just as He said." This event is a powerful reminder that nothing is impossible with God. It encourages us to live with hope and assurance, knowing that the same power that raised Christ from the dead is at work in us.</w:t>
      </w:r>
    </w:p>
    <w:p w14:paraId="7530FC9C"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the power of the resurrection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resurrection's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resurrection empower you to face personal challenges with confidence? </w:t>
      </w:r>
    </w:p>
    <w:p w14:paraId="7357E41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the Gospel</w:t>
      </w:r>
    </w:p>
    <w:p w14:paraId="0DD6CE5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In a time when women were often marginalized, Matthew 28 highlights their crucial role in the resurrection story. The women were the first to witness the empty tomb and receive the angel's message. "Then Jesus said to them, 'Do not be afraid. Go and tell My brothers to go to Galilee; there they will see Me'" (Matthew 28:10). This underscores the value and importance of women in God's plan.</w:t>
      </w:r>
    </w:p>
    <w:p w14:paraId="04B6435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emulate the courage of the women who first witnessed the resurrection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women were chosen to first receive and share the resurrection news?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women's role in the Gospel to support gender equality in ministry today? </w:t>
      </w:r>
    </w:p>
    <w:p w14:paraId="358C59C4"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070A90"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012D1EAF" w14:textId="77777777" w:rsidR="00C23980" w:rsidRDefault="00C23980" w:rsidP="006D70D2">
      <w:pPr>
        <w:spacing w:line="247" w:lineRule="auto"/>
        <w:rPr>
          <w:rFonts w:eastAsia="Times New Roman"/>
          <w:b/>
          <w:bCs/>
          <w:kern w:val="0"/>
          <w:sz w:val="21"/>
          <w:szCs w:val="21"/>
        </w:rPr>
      </w:pPr>
    </w:p>
    <w:p w14:paraId="5F42E7E7" w14:textId="7F2D1FE2"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4C76DB3"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angel instructed the women to "go quickly and tell His disciples" (Matthew 28:7). Their immediate obedience led to the spread of the resurrection news. This teaches us the importance of responding promptly to God's instructions, trusting that our obedience can have a significant impact on His kingdom.</w:t>
      </w:r>
    </w:p>
    <w:p w14:paraId="11C82B4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the disciples' obedience to the Great Commission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Jesus' teachings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follow Jesus' commands in challenging situations? </w:t>
      </w:r>
    </w:p>
    <w:p w14:paraId="4730B53B"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Jesus' Presence</w:t>
      </w:r>
    </w:p>
    <w:p w14:paraId="32A576FF"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Before ascending to heaven, Jesus reassured His disciples, "And surely I am with you always, to the very end of the age" (Matthew 28:20). This promise of His continual presence provides comfort and strength, reminding us that we are never alone in our journey of faith.</w:t>
      </w:r>
    </w:p>
    <w:p w14:paraId="10D2D0F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experience Jesus' presence in your daily life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promise of presence is crucial for overcoming fear and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Jesus' constant presence? </w:t>
      </w:r>
    </w:p>
    <w:p w14:paraId="5F6BCEF1"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0D3BAC"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0E96527C" w14:textId="77777777" w:rsidR="00C23980" w:rsidRDefault="00C23980" w:rsidP="006D70D2">
      <w:pPr>
        <w:spacing w:line="247" w:lineRule="auto"/>
        <w:rPr>
          <w:rFonts w:eastAsia="Times New Roman"/>
          <w:b/>
          <w:bCs/>
          <w:kern w:val="0"/>
          <w:sz w:val="21"/>
          <w:szCs w:val="21"/>
        </w:rPr>
      </w:pPr>
    </w:p>
    <w:p w14:paraId="02A702F3" w14:textId="0BB735C4"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Call to Make Disciples</w:t>
      </w:r>
    </w:p>
    <w:p w14:paraId="5C28E3BD"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Great Commission in Matthew 28:19-20 is a call to action: "Therefore go and make disciples of all nations, baptizing them in the name of the Father and of the Son and of the Holy Spirit." This command challenges us to actively share the gospel and nurture others in their faith, expanding God's kingdom on earth.</w:t>
      </w:r>
    </w:p>
    <w:p w14:paraId="0330B5EC" w14:textId="360F183E"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incorporate disciple-making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making disciples of all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teach others about Jesus' teachings?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Authority of Jesus</w:t>
      </w:r>
    </w:p>
    <w:p w14:paraId="7EBFD31B"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Jesus declared, "All authority in heaven and on earth has been given to Me" (Matthew 28:18). This statement affirms His sovereignty and power over all creation. As believers, we can confidently trust in His authority, knowing that He is in control of every situation we face.</w:t>
      </w:r>
    </w:p>
    <w:p w14:paraId="2012B1BE"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apply Jesus' authority in your daily decision-making and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authority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authority Jesus commands in your life? </w:t>
      </w:r>
    </w:p>
    <w:p w14:paraId="376C2BD9"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9B71A3"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182C284B" w14:textId="77777777" w:rsidR="00C23980" w:rsidRDefault="00C23980" w:rsidP="006D70D2">
      <w:pPr>
        <w:spacing w:line="247" w:lineRule="auto"/>
        <w:rPr>
          <w:rFonts w:eastAsia="Times New Roman"/>
          <w:b/>
          <w:bCs/>
          <w:kern w:val="0"/>
          <w:sz w:val="21"/>
          <w:szCs w:val="21"/>
        </w:rPr>
      </w:pPr>
    </w:p>
    <w:p w14:paraId="0839850B" w14:textId="626357CC"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Joy of the Resurrection</w:t>
      </w:r>
    </w:p>
    <w:p w14:paraId="21B1A142"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resurrection brought immense joy to Jesus' followers. Matthew 28:8 describes the women leaving the tomb "with fear and great joy." This joy is a natural response to the realization that Jesus is alive, and it should permeate our lives as we celebrate His victory over sin and death.</w:t>
      </w:r>
    </w:p>
    <w:p w14:paraId="3684258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experience and share the joy of the Resurrection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Resurrection brings hope and joy to believers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joyful spirit in light of the Resurrection? </w:t>
      </w:r>
    </w:p>
    <w:p w14:paraId="06A0DA5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Doubt</w:t>
      </w:r>
    </w:p>
    <w:p w14:paraId="63E48F05"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Even among the disciples, doubt existed. Matthew 28:17 notes, "When they saw Him, they worshiped Him; but some doubted." This honest portrayal of doubt reminds us that faith is a journey. It's okay to have questions, but we are encouraged to seek answers and grow in our understanding of God.</w:t>
      </w:r>
    </w:p>
    <w:p w14:paraId="524FB01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address your doubts when faced with unexpected challenges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disciples doubted despite witnessing the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experiencing doubt in their spiritual walk? </w:t>
      </w:r>
    </w:p>
    <w:p w14:paraId="703A7A02" w14:textId="77777777" w:rsidR="00C23980" w:rsidRDefault="006D70D2" w:rsidP="006D70D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8DDF1B" w14:textId="77777777" w:rsidR="00C23980" w:rsidRDefault="00C23980">
      <w:pPr>
        <w:spacing w:after="0" w:line="240" w:lineRule="auto"/>
        <w:rPr>
          <w:rFonts w:eastAsia="Times New Roman"/>
          <w:b/>
          <w:bCs/>
          <w:kern w:val="0"/>
          <w:sz w:val="21"/>
          <w:szCs w:val="21"/>
        </w:rPr>
      </w:pPr>
      <w:r>
        <w:rPr>
          <w:rFonts w:eastAsia="Times New Roman"/>
          <w:b/>
          <w:bCs/>
          <w:kern w:val="0"/>
          <w:sz w:val="21"/>
          <w:szCs w:val="21"/>
        </w:rPr>
        <w:br w:type="page"/>
      </w:r>
    </w:p>
    <w:p w14:paraId="75F53501" w14:textId="77777777" w:rsidR="00C23980" w:rsidRDefault="00C23980" w:rsidP="006D70D2">
      <w:pPr>
        <w:spacing w:line="247" w:lineRule="auto"/>
        <w:rPr>
          <w:rFonts w:eastAsia="Times New Roman"/>
          <w:b/>
          <w:bCs/>
          <w:kern w:val="0"/>
          <w:sz w:val="21"/>
          <w:szCs w:val="21"/>
        </w:rPr>
      </w:pPr>
    </w:p>
    <w:p w14:paraId="56237D88" w14:textId="35B4D8FD" w:rsidR="006D70D2" w:rsidRPr="00F6333B" w:rsidRDefault="006D70D2" w:rsidP="006D70D2">
      <w:pPr>
        <w:spacing w:line="247" w:lineRule="auto"/>
        <w:rPr>
          <w:rFonts w:eastAsia="Times New Roman"/>
          <w:kern w:val="0"/>
          <w:sz w:val="21"/>
          <w:szCs w:val="21"/>
        </w:rPr>
      </w:pPr>
      <w:r w:rsidRPr="00F6333B">
        <w:rPr>
          <w:rFonts w:eastAsia="Times New Roman"/>
          <w:b/>
          <w:bCs/>
          <w:kern w:val="0"/>
          <w:sz w:val="21"/>
          <w:szCs w:val="21"/>
        </w:rPr>
        <w:t>The Urgency of the Message</w:t>
      </w:r>
    </w:p>
    <w:p w14:paraId="2A93AB11"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angel's command to "go quickly" (Matthew 28:7) emphasizes the urgency of sharing the resurrection message. We are called to be proactive in spreading the good news, understanding that the world needs to hear about the hope and salvation found in Jesus.</w:t>
      </w:r>
    </w:p>
    <w:p w14:paraId="7E166AC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1. How can you prioritize sharing the resurrection message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urgency of the resurrection message is crucial for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urgency of the Great Commission in your community? </w:t>
      </w:r>
    </w:p>
    <w:p w14:paraId="3D0BA964" w14:textId="77777777" w:rsidR="006D70D2" w:rsidRPr="00F6333B" w:rsidRDefault="006D70D2" w:rsidP="006D70D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w:t>
      </w:r>
    </w:p>
    <w:p w14:paraId="036E2B49" w14:textId="77777777" w:rsidR="006D70D2" w:rsidRPr="00F6333B" w:rsidRDefault="006D70D2" w:rsidP="006D70D2">
      <w:pPr>
        <w:spacing w:line="247" w:lineRule="auto"/>
        <w:rPr>
          <w:rFonts w:eastAsia="Times New Roman"/>
          <w:kern w:val="0"/>
          <w:sz w:val="21"/>
          <w:szCs w:val="21"/>
        </w:rPr>
      </w:pPr>
      <w:r w:rsidRPr="00F6333B">
        <w:rPr>
          <w:rFonts w:eastAsia="Times New Roman"/>
          <w:kern w:val="0"/>
          <w:sz w:val="21"/>
          <w:szCs w:val="21"/>
        </w:rPr>
        <w:t>The resurrection fulfilled Jesus' own predictions and Old Testament prophecies. Matthew 28:6 confirms, "He has risen, just as He said." This fulfillment strengthens our faith, showing that God's promises are true and reliable. It encourages us to trust in His Word and His perfect timing.</w:t>
      </w:r>
    </w:p>
    <w:p w14:paraId="4136DFFD" w14:textId="347F4DB6" w:rsidR="00F6333B" w:rsidRPr="001B37DC" w:rsidRDefault="006D70D2" w:rsidP="006D70D2">
      <w:pPr>
        <w:spacing w:line="247" w:lineRule="auto"/>
        <w:rPr>
          <w:rFonts w:eastAsia="Times New Roman"/>
          <w:kern w:val="0"/>
          <w:sz w:val="21"/>
          <w:szCs w:val="21"/>
        </w:rPr>
      </w:pPr>
      <w:r w:rsidRPr="00F6333B">
        <w:rPr>
          <w:rFonts w:eastAsia="Times New Roman"/>
          <w:kern w:val="0"/>
          <w:sz w:val="21"/>
          <w:szCs w:val="21"/>
        </w:rPr>
        <w:t>1. How can recognizing fulfilled prophecy in Matthew 28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is important for your daily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apply the lessons of prophecy fulfillment in your life decisions?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9F69B" w14:textId="77777777" w:rsidR="00E25455" w:rsidRDefault="00E25455" w:rsidP="00993188">
      <w:pPr>
        <w:spacing w:after="0" w:line="240" w:lineRule="auto"/>
      </w:pPr>
      <w:r>
        <w:separator/>
      </w:r>
    </w:p>
  </w:endnote>
  <w:endnote w:type="continuationSeparator" w:id="0">
    <w:p w14:paraId="63C45B8F" w14:textId="77777777" w:rsidR="00E25455" w:rsidRDefault="00E2545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1ED0"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768F00C"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FCDD81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B92E" w14:textId="77777777" w:rsidR="007F1F09" w:rsidRPr="007F1F09" w:rsidRDefault="007F1F09" w:rsidP="00506EB5">
    <w:pPr>
      <w:pStyle w:val="Footer"/>
      <w:framePr w:wrap="none" w:vAnchor="text" w:hAnchor="margin" w:xAlign="center" w:y="1"/>
      <w:rPr>
        <w:rStyle w:val="PageNumber"/>
        <w:sz w:val="11"/>
        <w:szCs w:val="11"/>
      </w:rPr>
    </w:pPr>
  </w:p>
  <w:p w14:paraId="270717A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23BBA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FE63F94" wp14:editId="7F21DB77">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0ED681B" wp14:editId="3EBFA1A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21EC1"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AFD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7A7CAD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EA73" w14:textId="77777777" w:rsidR="00E25455" w:rsidRDefault="00E25455" w:rsidP="00993188">
      <w:pPr>
        <w:spacing w:after="0" w:line="240" w:lineRule="auto"/>
      </w:pPr>
      <w:r>
        <w:separator/>
      </w:r>
    </w:p>
  </w:footnote>
  <w:footnote w:type="continuationSeparator" w:id="0">
    <w:p w14:paraId="46985ACB" w14:textId="77777777" w:rsidR="00E25455" w:rsidRDefault="00E2545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0D2"/>
    <w:rsid w:val="00000CDF"/>
    <w:rsid w:val="000144D7"/>
    <w:rsid w:val="00037514"/>
    <w:rsid w:val="000421EA"/>
    <w:rsid w:val="00051B34"/>
    <w:rsid w:val="000B4871"/>
    <w:rsid w:val="000B6F4F"/>
    <w:rsid w:val="00153A4F"/>
    <w:rsid w:val="00177C6D"/>
    <w:rsid w:val="00194992"/>
    <w:rsid w:val="001B37DC"/>
    <w:rsid w:val="001B511C"/>
    <w:rsid w:val="001C43A9"/>
    <w:rsid w:val="001D0850"/>
    <w:rsid w:val="001E4954"/>
    <w:rsid w:val="00223D2A"/>
    <w:rsid w:val="002302AD"/>
    <w:rsid w:val="002358CF"/>
    <w:rsid w:val="003211B8"/>
    <w:rsid w:val="00351FC4"/>
    <w:rsid w:val="00391B5E"/>
    <w:rsid w:val="00397296"/>
    <w:rsid w:val="003B6791"/>
    <w:rsid w:val="0040123F"/>
    <w:rsid w:val="00432F3D"/>
    <w:rsid w:val="004F7C83"/>
    <w:rsid w:val="005218D9"/>
    <w:rsid w:val="00521FF2"/>
    <w:rsid w:val="00590404"/>
    <w:rsid w:val="005C237B"/>
    <w:rsid w:val="005D6B3F"/>
    <w:rsid w:val="00661B7E"/>
    <w:rsid w:val="006762E8"/>
    <w:rsid w:val="00687503"/>
    <w:rsid w:val="00692F03"/>
    <w:rsid w:val="006C28C5"/>
    <w:rsid w:val="006D70D2"/>
    <w:rsid w:val="00741D82"/>
    <w:rsid w:val="00762403"/>
    <w:rsid w:val="00763258"/>
    <w:rsid w:val="0078350E"/>
    <w:rsid w:val="00793C4A"/>
    <w:rsid w:val="007E2F25"/>
    <w:rsid w:val="007F1F09"/>
    <w:rsid w:val="00800A60"/>
    <w:rsid w:val="00840C19"/>
    <w:rsid w:val="0086139F"/>
    <w:rsid w:val="00870740"/>
    <w:rsid w:val="0087297B"/>
    <w:rsid w:val="00875463"/>
    <w:rsid w:val="00887FAA"/>
    <w:rsid w:val="0091161B"/>
    <w:rsid w:val="00942731"/>
    <w:rsid w:val="00985E6C"/>
    <w:rsid w:val="00993188"/>
    <w:rsid w:val="009A38CE"/>
    <w:rsid w:val="009E4504"/>
    <w:rsid w:val="009E45C1"/>
    <w:rsid w:val="00A102B6"/>
    <w:rsid w:val="00A1104F"/>
    <w:rsid w:val="00AA4279"/>
    <w:rsid w:val="00AF1073"/>
    <w:rsid w:val="00B14F85"/>
    <w:rsid w:val="00B15325"/>
    <w:rsid w:val="00B22981"/>
    <w:rsid w:val="00B26268"/>
    <w:rsid w:val="00B4631E"/>
    <w:rsid w:val="00BB25B5"/>
    <w:rsid w:val="00C02F20"/>
    <w:rsid w:val="00C23980"/>
    <w:rsid w:val="00C41954"/>
    <w:rsid w:val="00C53FDE"/>
    <w:rsid w:val="00CD424F"/>
    <w:rsid w:val="00D32F91"/>
    <w:rsid w:val="00DA5F01"/>
    <w:rsid w:val="00DB0942"/>
    <w:rsid w:val="00DC3612"/>
    <w:rsid w:val="00E01F86"/>
    <w:rsid w:val="00E16C25"/>
    <w:rsid w:val="00E25455"/>
    <w:rsid w:val="00E43AC8"/>
    <w:rsid w:val="00E97DBD"/>
    <w:rsid w:val="00F126AA"/>
    <w:rsid w:val="00F21BC0"/>
    <w:rsid w:val="00F54BE6"/>
    <w:rsid w:val="00F6333B"/>
    <w:rsid w:val="00F635E4"/>
    <w:rsid w:val="00F7543A"/>
    <w:rsid w:val="00F90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F43B3"/>
  <w15:chartTrackingRefBased/>
  <w15:docId w15:val="{4D2790E0-264A-4C55-A5CC-795B5420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71</TotalTime>
  <Pages>141</Pages>
  <Words>27575</Words>
  <Characters>157179</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4</cp:revision>
  <cp:lastPrinted>2025-11-26T00:31:00Z</cp:lastPrinted>
  <dcterms:created xsi:type="dcterms:W3CDTF">2025-12-30T09:45:00Z</dcterms:created>
  <dcterms:modified xsi:type="dcterms:W3CDTF">2026-01-12T03:49:00Z</dcterms:modified>
</cp:coreProperties>
</file>